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12DA3" w:rsidRDefault="00012DA3" w:rsidP="00012DA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ACCESORIOS Y TECNOLOGIAS PARA LABORATORIOS, S.A. DE C.V.</w:t>
      </w:r>
    </w:p>
    <w:p w:rsidR="00012DA3" w:rsidRDefault="00012DA3" w:rsidP="00012DA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12DA3" w:rsidRDefault="00012DA3" w:rsidP="00012DA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12DA3" w:rsidRDefault="00012DA3" w:rsidP="00012DA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12DA3" w:rsidP="00012DA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10504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194" w:rsidRDefault="006E5194">
      <w:r>
        <w:separator/>
      </w:r>
    </w:p>
  </w:endnote>
  <w:endnote w:type="continuationSeparator" w:id="0">
    <w:p w:rsidR="006E5194" w:rsidRDefault="006E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194" w:rsidRDefault="006E5194">
      <w:r>
        <w:separator/>
      </w:r>
    </w:p>
  </w:footnote>
  <w:footnote w:type="continuationSeparator" w:id="0">
    <w:p w:rsidR="006E5194" w:rsidRDefault="006E5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0C7BB7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2026-02-18T16:42:00Z</dcterms:created>
  <dcterms:modified xsi:type="dcterms:W3CDTF">2026-02-18T16:42:00Z</dcterms:modified>
</cp:coreProperties>
</file>