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CC63A9" w:rsidRDefault="00CC63A9" w:rsidP="00CC63A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SYDSA REGIOMONTANA, S.A. DE C.V.</w:t>
      </w:r>
    </w:p>
    <w:p w:rsidR="00CC63A9" w:rsidRDefault="00CC63A9" w:rsidP="00CC63A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CC63A9" w:rsidRDefault="00CC63A9" w:rsidP="00CC63A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CC63A9" w:rsidRDefault="00CC63A9" w:rsidP="00CC63A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CC63A9" w:rsidP="00CC63A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10565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Instalación de Señalamientos</w:t>
      </w:r>
      <w:bookmarkStart w:id="0" w:name="_GoBack"/>
      <w:bookmarkEnd w:id="0"/>
      <w:r w:rsidR="00895FDA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1178BF">
        <w:rPr>
          <w:rFonts w:ascii="Times New Roman" w:hAnsi="Times New Roman"/>
          <w:b/>
          <w:szCs w:val="24"/>
        </w:rPr>
        <w:t>moral</w:t>
      </w:r>
      <w:r w:rsidR="001178B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431D32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1178BF">
        <w:rPr>
          <w:rFonts w:ascii="Times New Roman" w:hAnsi="Times New Roman"/>
          <w:b/>
          <w:szCs w:val="24"/>
        </w:rPr>
        <w:t>moral</w:t>
      </w:r>
      <w:r w:rsidR="001178BF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E64D96">
        <w:rPr>
          <w:rFonts w:ascii="Times New Roman" w:hAnsi="Times New Roman"/>
          <w:sz w:val="24"/>
          <w:szCs w:val="24"/>
        </w:rPr>
        <w:t>10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B1D" w:rsidRDefault="00D31B1D">
      <w:r>
        <w:separator/>
      </w:r>
    </w:p>
  </w:endnote>
  <w:endnote w:type="continuationSeparator" w:id="0">
    <w:p w:rsidR="00D31B1D" w:rsidRDefault="00D31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B1D" w:rsidRDefault="00D31B1D">
      <w:r>
        <w:separator/>
      </w:r>
    </w:p>
  </w:footnote>
  <w:footnote w:type="continuationSeparator" w:id="0">
    <w:p w:rsidR="00D31B1D" w:rsidRDefault="00D31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9C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8BF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1D32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7CA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5FDA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A44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3A9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1B1D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0F6E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0F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2026-03-10T21:47:00Z</dcterms:created>
  <dcterms:modified xsi:type="dcterms:W3CDTF">2026-03-10T21:47:00Z</dcterms:modified>
</cp:coreProperties>
</file>