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E5CAA" w:rsidRDefault="008E5CAA" w:rsidP="008E5CA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PERIMETRO GLOBAL DE INTELIGENCIA, S.A. DE C.V.</w:t>
      </w:r>
    </w:p>
    <w:p w:rsidR="008E5CAA" w:rsidRDefault="008E5CAA" w:rsidP="008E5CA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E5CAA" w:rsidRDefault="008E5CAA" w:rsidP="008E5CA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E5CAA" w:rsidRDefault="008E5CAA" w:rsidP="008E5CA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E5CAA" w:rsidP="008E5CA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10652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b/>
          <w:sz w:val="28"/>
          <w:szCs w:val="24"/>
        </w:rPr>
        <w:t>Servicios de Edificación, Construcción, de Instalaciones y Mantenimiento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45C8B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C3C00">
        <w:rPr>
          <w:rFonts w:ascii="Times New Roman" w:hAnsi="Times New Roman"/>
          <w:sz w:val="24"/>
          <w:szCs w:val="24"/>
        </w:rPr>
        <w:t>14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E64" w:rsidRDefault="00DE6E64">
      <w:r>
        <w:separator/>
      </w:r>
    </w:p>
  </w:endnote>
  <w:endnote w:type="continuationSeparator" w:id="0">
    <w:p w:rsidR="00DE6E64" w:rsidRDefault="00DE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E64" w:rsidRDefault="00DE6E64">
      <w:r>
        <w:separator/>
      </w:r>
    </w:p>
  </w:footnote>
  <w:footnote w:type="continuationSeparator" w:id="0">
    <w:p w:rsidR="00DE6E64" w:rsidRDefault="00DE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9496CC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2026-01-14T17:12:00Z</dcterms:created>
  <dcterms:modified xsi:type="dcterms:W3CDTF">2026-01-14T17:12:00Z</dcterms:modified>
</cp:coreProperties>
</file>