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7C05AD" w:rsidRDefault="007C05AD" w:rsidP="007C05A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SERVICIOS INDUSTRIALES HISA S.A. DE C.V.</w:t>
      </w:r>
    </w:p>
    <w:p w:rsidR="007C05AD" w:rsidRDefault="007C05AD" w:rsidP="007C05A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C05AD" w:rsidRDefault="007C05AD" w:rsidP="007C05A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C05AD" w:rsidRDefault="007C05AD" w:rsidP="007C05A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7C05AD" w:rsidP="007C05A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10732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7C05AD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C05AD">
        <w:rPr>
          <w:rFonts w:ascii="Times New Roman" w:hAnsi="Times New Roman"/>
          <w:sz w:val="24"/>
          <w:szCs w:val="24"/>
        </w:rPr>
        <w:t>19</w:t>
      </w:r>
      <w:r w:rsidR="00525A0F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132" w:rsidRDefault="00E60132">
      <w:r>
        <w:separator/>
      </w:r>
    </w:p>
  </w:endnote>
  <w:endnote w:type="continuationSeparator" w:id="0">
    <w:p w:rsidR="00E60132" w:rsidRDefault="00E6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132" w:rsidRDefault="00E60132">
      <w:r>
        <w:separator/>
      </w:r>
    </w:p>
  </w:footnote>
  <w:footnote w:type="continuationSeparator" w:id="0">
    <w:p w:rsidR="00E60132" w:rsidRDefault="00E60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779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A6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1D88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D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817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060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857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51D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3E9B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5CE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132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8C7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1D120D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2026-01-08T18:11:00Z</dcterms:created>
  <dcterms:modified xsi:type="dcterms:W3CDTF">2026-01-08T18:11:00Z</dcterms:modified>
</cp:coreProperties>
</file>