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82F93" w:rsidRDefault="00F82F93" w:rsidP="00F82F9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SUMINISTROS DE VALORES S.A. DE C.V.</w:t>
      </w:r>
    </w:p>
    <w:p w:rsidR="00F82F93" w:rsidRDefault="00F82F93" w:rsidP="00F82F9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82F93" w:rsidRDefault="00F82F93" w:rsidP="00F82F9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82F93" w:rsidRDefault="00F82F93" w:rsidP="00F82F9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82F93" w:rsidP="00F82F9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10757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Impresión de Formas Continuas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34DBE">
        <w:rPr>
          <w:rFonts w:ascii="Times New Roman" w:hAnsi="Times New Roman"/>
          <w:b/>
          <w:szCs w:val="24"/>
        </w:rPr>
        <w:t>moral</w:t>
      </w:r>
      <w:r w:rsidR="00E34DB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34DBE">
        <w:rPr>
          <w:rFonts w:ascii="Times New Roman" w:hAnsi="Times New Roman"/>
          <w:b/>
          <w:szCs w:val="24"/>
        </w:rPr>
        <w:t>moral</w:t>
      </w:r>
      <w:r w:rsidR="00E34DB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558" w:rsidRDefault="00F05558">
      <w:r>
        <w:separator/>
      </w:r>
    </w:p>
  </w:endnote>
  <w:endnote w:type="continuationSeparator" w:id="0">
    <w:p w:rsidR="00F05558" w:rsidRDefault="00F0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558" w:rsidRDefault="00F05558">
      <w:r>
        <w:separator/>
      </w:r>
    </w:p>
  </w:footnote>
  <w:footnote w:type="continuationSeparator" w:id="0">
    <w:p w:rsidR="00F05558" w:rsidRDefault="00F05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AFCB67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2026-02-10T15:37:00Z</dcterms:created>
  <dcterms:modified xsi:type="dcterms:W3CDTF">2026-02-10T15:37:00Z</dcterms:modified>
</cp:coreProperties>
</file>