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C55E6" w:rsidRDefault="001C55E6" w:rsidP="001C55E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SOLUCIONES OSTEOINTEGRABLES Y ARTICULARES S.A. DE C.V.</w:t>
      </w:r>
    </w:p>
    <w:p w:rsidR="001C55E6" w:rsidRDefault="001C55E6" w:rsidP="001C55E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C55E6" w:rsidRDefault="001C55E6" w:rsidP="001C55E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C55E6" w:rsidRDefault="001C55E6" w:rsidP="001C55E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C55E6" w:rsidP="001C55E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10767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Equipo Médico, Accesorios y Suministros y Medicamentos y Productos Farmacéuticos</w:t>
      </w:r>
      <w:r w:rsidR="00B22219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C55E6">
        <w:rPr>
          <w:rFonts w:ascii="Times New Roman" w:hAnsi="Times New Roman"/>
          <w:b/>
          <w:szCs w:val="24"/>
        </w:rPr>
        <w:t>moral</w:t>
      </w:r>
      <w:r w:rsidR="001C55E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B22219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1C55E6">
        <w:rPr>
          <w:rFonts w:ascii="Times New Roman" w:hAnsi="Times New Roman"/>
          <w:b/>
          <w:szCs w:val="24"/>
        </w:rPr>
        <w:t>moral</w:t>
      </w:r>
      <w:r w:rsidR="001C55E6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B22219">
        <w:rPr>
          <w:rFonts w:ascii="Times New Roman" w:hAnsi="Times New Roman"/>
          <w:sz w:val="24"/>
          <w:szCs w:val="24"/>
        </w:rPr>
        <w:t>18</w:t>
      </w:r>
      <w:r w:rsidR="00E64D96">
        <w:rPr>
          <w:rFonts w:ascii="Times New Roman" w:hAnsi="Times New Roman"/>
          <w:sz w:val="24"/>
          <w:szCs w:val="24"/>
        </w:rPr>
        <w:t xml:space="preserve">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58E" w:rsidRDefault="00FA458E">
      <w:r>
        <w:separator/>
      </w:r>
    </w:p>
  </w:endnote>
  <w:endnote w:type="continuationSeparator" w:id="0">
    <w:p w:rsidR="00FA458E" w:rsidRDefault="00FA4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58E" w:rsidRDefault="00FA458E">
      <w:r>
        <w:separator/>
      </w:r>
    </w:p>
  </w:footnote>
  <w:footnote w:type="continuationSeparator" w:id="0">
    <w:p w:rsidR="00FA458E" w:rsidRDefault="00FA4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2026-03-17T18:44:00Z</cp:lastPrinted>
  <dcterms:created xsi:type="dcterms:W3CDTF">2026-03-18T15:40:00Z</dcterms:created>
  <dcterms:modified xsi:type="dcterms:W3CDTF">2026-03-18T15:40:00Z</dcterms:modified>
</cp:coreProperties>
</file>