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8696E" w:rsidRDefault="0008696E" w:rsidP="0008696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HIDALGO VILLEGAS OSCAR FRANCISCO</w:t>
      </w:r>
    </w:p>
    <w:p w:rsidR="0008696E" w:rsidRDefault="0008696E" w:rsidP="0008696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8696E" w:rsidRDefault="0008696E" w:rsidP="0008696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8696E" w:rsidRDefault="0008696E" w:rsidP="0008696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8696E" w:rsidP="0008696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10787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Editoriales de Diseño de Artes Gráficas y Bellas Artes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8696E">
        <w:rPr>
          <w:rFonts w:ascii="Times New Roman" w:hAnsi="Times New Roman"/>
          <w:b/>
          <w:szCs w:val="24"/>
        </w:rPr>
        <w:t>física</w:t>
      </w:r>
      <w:r w:rsidR="0008696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8696E">
        <w:rPr>
          <w:rFonts w:ascii="Times New Roman" w:hAnsi="Times New Roman"/>
          <w:b/>
          <w:bCs/>
          <w:sz w:val="28"/>
          <w:szCs w:val="28"/>
        </w:rPr>
        <w:t>Diciembre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08696E">
        <w:rPr>
          <w:rFonts w:ascii="Times New Roman" w:hAnsi="Times New Roman"/>
          <w:b/>
          <w:bCs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8696E">
        <w:rPr>
          <w:rFonts w:ascii="Times New Roman" w:hAnsi="Times New Roman"/>
          <w:b/>
          <w:szCs w:val="24"/>
        </w:rPr>
        <w:t>física</w:t>
      </w:r>
      <w:r w:rsidR="0008696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6F" w:rsidRDefault="009E596F">
      <w:r>
        <w:separator/>
      </w:r>
    </w:p>
  </w:endnote>
  <w:endnote w:type="continuationSeparator" w:id="0">
    <w:p w:rsidR="009E596F" w:rsidRDefault="009E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6F" w:rsidRDefault="009E596F">
      <w:r>
        <w:separator/>
      </w:r>
    </w:p>
  </w:footnote>
  <w:footnote w:type="continuationSeparator" w:id="0">
    <w:p w:rsidR="009E596F" w:rsidRDefault="009E5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96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96F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517518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2026-02-10T15:43:00Z</dcterms:created>
  <dcterms:modified xsi:type="dcterms:W3CDTF">2026-02-10T15:43:00Z</dcterms:modified>
</cp:coreProperties>
</file>