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346AD" w:rsidRDefault="000346AD" w:rsidP="000346A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DOS.CINCO S.A. DE C.V.</w:t>
      </w:r>
    </w:p>
    <w:p w:rsidR="000346AD" w:rsidRDefault="000346AD" w:rsidP="000346A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346AD" w:rsidRDefault="000346AD" w:rsidP="000346A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346AD" w:rsidRDefault="000346AD" w:rsidP="000346A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346AD" w:rsidP="000346A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10801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Consultoría en Computación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450C3">
        <w:rPr>
          <w:rFonts w:ascii="Times New Roman" w:hAnsi="Times New Roman"/>
          <w:b/>
          <w:szCs w:val="24"/>
        </w:rPr>
        <w:t>moral</w:t>
      </w:r>
      <w:r w:rsidR="000450C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0450C3">
        <w:rPr>
          <w:rFonts w:ascii="Times New Roman" w:hAnsi="Times New Roman"/>
          <w:b/>
          <w:bCs/>
          <w:sz w:val="28"/>
          <w:szCs w:val="28"/>
        </w:rPr>
        <w:t>Marzo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450C3">
        <w:rPr>
          <w:rFonts w:ascii="Times New Roman" w:hAnsi="Times New Roman"/>
          <w:b/>
          <w:szCs w:val="24"/>
        </w:rPr>
        <w:t>moral</w:t>
      </w:r>
      <w:r w:rsidR="000450C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511F4">
        <w:rPr>
          <w:rFonts w:ascii="Times New Roman" w:hAnsi="Times New Roman"/>
          <w:sz w:val="24"/>
          <w:szCs w:val="24"/>
        </w:rPr>
        <w:t>08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1EB" w:rsidRDefault="00DC61EB">
      <w:r>
        <w:separator/>
      </w:r>
    </w:p>
  </w:endnote>
  <w:endnote w:type="continuationSeparator" w:id="0">
    <w:p w:rsidR="00DC61EB" w:rsidRDefault="00DC6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1EB" w:rsidRDefault="00DC61EB">
      <w:r>
        <w:separator/>
      </w:r>
    </w:p>
  </w:footnote>
  <w:footnote w:type="continuationSeparator" w:id="0">
    <w:p w:rsidR="00DC61EB" w:rsidRDefault="00DC6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6AD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50C3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68C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BDC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1F4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29C9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4C9B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664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1EB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708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53CB443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2026-05-08T17:16:00Z</dcterms:created>
  <dcterms:modified xsi:type="dcterms:W3CDTF">2026-05-08T17:16:00Z</dcterms:modified>
</cp:coreProperties>
</file>