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578A6" w:rsidRDefault="000578A6" w:rsidP="000578A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ALVARADO FUENTES LUIS FERNANDO</w:t>
      </w:r>
    </w:p>
    <w:p w:rsidR="000578A6" w:rsidRDefault="000578A6" w:rsidP="000578A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578A6" w:rsidRDefault="000578A6" w:rsidP="000578A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>P R E S E NT E.-</w:t>
      </w:r>
    </w:p>
    <w:p w:rsidR="000578A6" w:rsidRDefault="000578A6" w:rsidP="000578A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578A6" w:rsidP="000578A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10831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de Comunicación Social y Publicidad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578A6">
        <w:rPr>
          <w:rFonts w:ascii="Times New Roman" w:hAnsi="Times New Roman"/>
          <w:b/>
          <w:szCs w:val="24"/>
        </w:rPr>
        <w:t>física</w:t>
      </w:r>
      <w:r w:rsidR="000578A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6567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578A6">
        <w:rPr>
          <w:rFonts w:ascii="Times New Roman" w:hAnsi="Times New Roman"/>
          <w:b/>
          <w:szCs w:val="24"/>
        </w:rPr>
        <w:t>física</w:t>
      </w:r>
      <w:r w:rsidR="000578A6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DF" w:rsidRDefault="009455DF">
      <w:r>
        <w:separator/>
      </w:r>
    </w:p>
  </w:endnote>
  <w:endnote w:type="continuationSeparator" w:id="0">
    <w:p w:rsidR="009455DF" w:rsidRDefault="0094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DF" w:rsidRDefault="009455DF">
      <w:r>
        <w:separator/>
      </w:r>
    </w:p>
  </w:footnote>
  <w:footnote w:type="continuationSeparator" w:id="0">
    <w:p w:rsidR="009455DF" w:rsidRDefault="00945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2026-04-23T17:17:00Z</dcterms:created>
  <dcterms:modified xsi:type="dcterms:W3CDTF">2026-04-23T17:17:00Z</dcterms:modified>
</cp:coreProperties>
</file>