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00C06" w:rsidRDefault="00E00C06" w:rsidP="00E00C0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SALAS GUTIERREZ JOSE CASTULO</w:t>
      </w:r>
    </w:p>
    <w:p w:rsidR="00E00C06" w:rsidRDefault="00E00C06" w:rsidP="00E00C0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00C06" w:rsidRDefault="00E00C06" w:rsidP="00E00C0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00C06" w:rsidRDefault="00E00C06" w:rsidP="00E00C0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00C06" w:rsidP="00E00C0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10832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Comunicación Social y Publicida</w:t>
      </w:r>
      <w:r>
        <w:rPr>
          <w:rFonts w:ascii="Times New Roman" w:hAnsi="Times New Roman"/>
          <w:b/>
          <w:sz w:val="28"/>
          <w:szCs w:val="28"/>
        </w:rPr>
        <w:t xml:space="preserve">d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F76836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C0D7E">
        <w:rPr>
          <w:rFonts w:ascii="Times New Roman" w:hAnsi="Times New Roman"/>
          <w:b/>
          <w:szCs w:val="24"/>
        </w:rPr>
        <w:t>física</w:t>
      </w:r>
      <w:r w:rsidR="000C0D7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0093">
        <w:rPr>
          <w:rFonts w:ascii="Times New Roman" w:hAnsi="Times New Roman"/>
          <w:sz w:val="24"/>
          <w:szCs w:val="24"/>
        </w:rPr>
        <w:t>07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801" w:rsidRDefault="00F54801">
      <w:r>
        <w:separator/>
      </w:r>
    </w:p>
  </w:endnote>
  <w:endnote w:type="continuationSeparator" w:id="0">
    <w:p w:rsidR="00F54801" w:rsidRDefault="00F5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801" w:rsidRDefault="00F54801">
      <w:r>
        <w:separator/>
      </w:r>
    </w:p>
  </w:footnote>
  <w:footnote w:type="continuationSeparator" w:id="0">
    <w:p w:rsidR="00F54801" w:rsidRDefault="00F54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CD02A5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2026-05-07T18:26:00Z</dcterms:created>
  <dcterms:modified xsi:type="dcterms:W3CDTF">2026-05-07T18:26:00Z</dcterms:modified>
</cp:coreProperties>
</file>