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178BF" w:rsidRDefault="001178BF" w:rsidP="001178B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JUC INGENIERIAS Y CONSTRUCCIONES DE MÉXICO, S.A. DE C.V.</w:t>
      </w:r>
    </w:p>
    <w:p w:rsidR="001178BF" w:rsidRDefault="001178BF" w:rsidP="001178B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178BF" w:rsidRDefault="001178BF" w:rsidP="001178B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178BF" w:rsidRDefault="001178BF" w:rsidP="001178B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178BF" w:rsidP="001178B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10836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178BF">
        <w:rPr>
          <w:rFonts w:ascii="Times New Roman" w:hAnsi="Times New Roman"/>
          <w:b/>
          <w:szCs w:val="24"/>
        </w:rPr>
        <w:t>moral</w:t>
      </w:r>
      <w:r w:rsidR="001178B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31D32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178BF">
        <w:rPr>
          <w:rFonts w:ascii="Times New Roman" w:hAnsi="Times New Roman"/>
          <w:b/>
          <w:szCs w:val="24"/>
        </w:rPr>
        <w:t>moral</w:t>
      </w:r>
      <w:r w:rsidR="001178BF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7CA" w:rsidRDefault="006967CA">
      <w:r>
        <w:separator/>
      </w:r>
    </w:p>
  </w:endnote>
  <w:endnote w:type="continuationSeparator" w:id="0">
    <w:p w:rsidR="006967CA" w:rsidRDefault="0069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7CA" w:rsidRDefault="006967CA">
      <w:r>
        <w:separator/>
      </w:r>
    </w:p>
  </w:footnote>
  <w:footnote w:type="continuationSeparator" w:id="0">
    <w:p w:rsidR="006967CA" w:rsidRDefault="00696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9C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8BF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1D32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7CA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A44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F6E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56EA30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2026-03-10T21:14:00Z</dcterms:created>
  <dcterms:modified xsi:type="dcterms:W3CDTF">2026-03-10T21:14:00Z</dcterms:modified>
</cp:coreProperties>
</file>