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D14E8" w:rsidRDefault="001D14E8" w:rsidP="001D14E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SANCHEZ LOZANO HECTOR ADRIAN.</w:t>
      </w:r>
    </w:p>
    <w:p w:rsidR="001D14E8" w:rsidRDefault="001D14E8" w:rsidP="001D14E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D14E8" w:rsidRDefault="001D14E8" w:rsidP="001D14E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D14E8" w:rsidRDefault="001D14E8" w:rsidP="001D14E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D14E8" w:rsidP="001D14E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10941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Comunicación Social y Publicidad</w:t>
      </w:r>
      <w:r w:rsidR="00A44B7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D14E8">
        <w:rPr>
          <w:rFonts w:ascii="Times New Roman" w:hAnsi="Times New Roman"/>
          <w:b/>
          <w:szCs w:val="24"/>
        </w:rPr>
        <w:t>física</w:t>
      </w:r>
      <w:r w:rsidR="001D14E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D14E8">
        <w:rPr>
          <w:rFonts w:ascii="Times New Roman" w:hAnsi="Times New Roman"/>
          <w:b/>
          <w:szCs w:val="24"/>
        </w:rPr>
        <w:t>física</w:t>
      </w:r>
      <w:r w:rsidR="001D14E8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A81" w:rsidRDefault="00A34A81">
      <w:r>
        <w:separator/>
      </w:r>
    </w:p>
  </w:endnote>
  <w:endnote w:type="continuationSeparator" w:id="0">
    <w:p w:rsidR="00A34A81" w:rsidRDefault="00A3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A81" w:rsidRDefault="00A34A81">
      <w:r>
        <w:separator/>
      </w:r>
    </w:p>
  </w:footnote>
  <w:footnote w:type="continuationSeparator" w:id="0">
    <w:p w:rsidR="00A34A81" w:rsidRDefault="00A3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2026-05-22T16:53:00Z</dcterms:created>
  <dcterms:modified xsi:type="dcterms:W3CDTF">2026-05-22T16:53:00Z</dcterms:modified>
</cp:coreProperties>
</file>