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100F68" w:rsidRDefault="00100F68" w:rsidP="00100F6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TIMES MARK CONSTRUCCIONES, S.A. DE C.V.</w:t>
      </w:r>
    </w:p>
    <w:p w:rsidR="00100F68" w:rsidRDefault="00100F68" w:rsidP="00100F6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100F68" w:rsidRDefault="00100F68" w:rsidP="00100F6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00F68" w:rsidRDefault="00100F68" w:rsidP="00100F6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100F68" w:rsidP="00100F6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10965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Servicios de Edificación Construcción de Instalaciones y Mantenimiento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84252">
        <w:rPr>
          <w:rFonts w:ascii="Times New Roman" w:hAnsi="Times New Roman"/>
          <w:sz w:val="24"/>
          <w:szCs w:val="24"/>
        </w:rPr>
        <w:t>20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66B" w:rsidRDefault="008F566B">
      <w:r>
        <w:separator/>
      </w:r>
    </w:p>
  </w:endnote>
  <w:endnote w:type="continuationSeparator" w:id="0">
    <w:p w:rsidR="008F566B" w:rsidRDefault="008F5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66B" w:rsidRDefault="008F566B">
      <w:r>
        <w:separator/>
      </w:r>
    </w:p>
  </w:footnote>
  <w:footnote w:type="continuationSeparator" w:id="0">
    <w:p w:rsidR="008F566B" w:rsidRDefault="008F5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F68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66B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5B096A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2026-01-20T17:36:00Z</dcterms:created>
  <dcterms:modified xsi:type="dcterms:W3CDTF">2026-01-20T17:36:00Z</dcterms:modified>
</cp:coreProperties>
</file>