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F171D" w:rsidRDefault="009F171D" w:rsidP="009F17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PROGRAMA ALTA GERENCIAL ADMINISTRATIVA CONSULTORES ASOCIADOS, S.A. DE C.V.</w:t>
      </w:r>
    </w:p>
    <w:p w:rsidR="009F171D" w:rsidRDefault="009F171D" w:rsidP="009F17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F171D" w:rsidRDefault="009F171D" w:rsidP="009F17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F171D" w:rsidRDefault="009F171D" w:rsidP="009F17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F171D" w:rsidP="009F17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11015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8"/>
        </w:rPr>
        <w:t xml:space="preserve">Servicios </w:t>
      </w:r>
      <w:r w:rsidR="001E38A0">
        <w:rPr>
          <w:rFonts w:ascii="Times New Roman" w:hAnsi="Times New Roman"/>
          <w:b/>
          <w:sz w:val="28"/>
          <w:szCs w:val="28"/>
        </w:rPr>
        <w:t>de Consultoría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F171D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171D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4A9" w:rsidRDefault="007224A9">
      <w:r>
        <w:separator/>
      </w:r>
    </w:p>
  </w:endnote>
  <w:endnote w:type="continuationSeparator" w:id="0">
    <w:p w:rsidR="007224A9" w:rsidRDefault="00722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4A9" w:rsidRDefault="007224A9">
      <w:r>
        <w:separator/>
      </w:r>
    </w:p>
  </w:footnote>
  <w:footnote w:type="continuationSeparator" w:id="0">
    <w:p w:rsidR="007224A9" w:rsidRDefault="00722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8A0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81A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24A9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171D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FF0301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2026-01-27T21:29:00Z</cp:lastPrinted>
  <dcterms:created xsi:type="dcterms:W3CDTF">2026-02-06T16:41:00Z</dcterms:created>
  <dcterms:modified xsi:type="dcterms:W3CDTF">2026-02-06T19:17:00Z</dcterms:modified>
</cp:coreProperties>
</file>