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3762B" w:rsidRDefault="0073762B" w:rsidP="0073762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ENJOY EVENTS ELITE, S.A. DE C.V.</w:t>
      </w:r>
    </w:p>
    <w:p w:rsidR="0073762B" w:rsidRDefault="0073762B" w:rsidP="0073762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3762B" w:rsidRDefault="0073762B" w:rsidP="0073762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3762B" w:rsidRDefault="0073762B" w:rsidP="0073762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3762B" w:rsidP="0073762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11071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Organización de Evento</w:t>
      </w:r>
      <w:r w:rsidR="00F606A2">
        <w:rPr>
          <w:rFonts w:ascii="Times New Roman" w:hAnsi="Times New Roman"/>
          <w:b/>
          <w:sz w:val="28"/>
          <w:szCs w:val="28"/>
        </w:rPr>
        <w:t>s</w:t>
      </w:r>
      <w:r w:rsidR="00BA6C9B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3762B">
        <w:rPr>
          <w:rFonts w:ascii="Times New Roman" w:hAnsi="Times New Roman"/>
          <w:b/>
          <w:bCs/>
          <w:sz w:val="28"/>
          <w:szCs w:val="28"/>
        </w:rPr>
        <w:t>Marzo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  <w:bookmarkStart w:id="0" w:name="_GoBack"/>
      <w:bookmarkEnd w:id="0"/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818" w:rsidRDefault="00C60818">
      <w:r>
        <w:separator/>
      </w:r>
    </w:p>
  </w:endnote>
  <w:endnote w:type="continuationSeparator" w:id="0">
    <w:p w:rsidR="00C60818" w:rsidRDefault="00C6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818" w:rsidRDefault="00C60818">
      <w:r>
        <w:separator/>
      </w:r>
    </w:p>
  </w:footnote>
  <w:footnote w:type="continuationSeparator" w:id="0">
    <w:p w:rsidR="00C60818" w:rsidRDefault="00C60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22DA9B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21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2026-04-23T15:47:00Z</dcterms:created>
  <dcterms:modified xsi:type="dcterms:W3CDTF">2026-04-23T15:47:00Z</dcterms:modified>
</cp:coreProperties>
</file>