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543213" w:rsidRDefault="00543213" w:rsidP="0054321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GRAN CLASE EN OFICINAS, S.A. DE C.V.</w:t>
      </w:r>
    </w:p>
    <w:p w:rsidR="00543213" w:rsidRDefault="00543213" w:rsidP="0054321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43213" w:rsidRDefault="00543213" w:rsidP="0054321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43213" w:rsidRDefault="00543213" w:rsidP="0054321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43213" w:rsidP="0054321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11132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Mobiliario y Decoración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43213">
        <w:rPr>
          <w:rFonts w:ascii="Times New Roman" w:hAnsi="Times New Roman"/>
          <w:b/>
          <w:bCs/>
          <w:sz w:val="28"/>
          <w:szCs w:val="28"/>
        </w:rPr>
        <w:t>Junio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8F4" w:rsidRDefault="004F58F4">
      <w:r>
        <w:separator/>
      </w:r>
    </w:p>
  </w:endnote>
  <w:endnote w:type="continuationSeparator" w:id="0">
    <w:p w:rsidR="004F58F4" w:rsidRDefault="004F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8F4" w:rsidRDefault="004F58F4">
      <w:r>
        <w:separator/>
      </w:r>
    </w:p>
  </w:footnote>
  <w:footnote w:type="continuationSeparator" w:id="0">
    <w:p w:rsidR="004F58F4" w:rsidRDefault="004F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63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8F4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213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8D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0EFA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4967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A5F266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2026-06-17T18:58:00Z</dcterms:created>
  <dcterms:modified xsi:type="dcterms:W3CDTF">2026-06-17T18:58:00Z</dcterms:modified>
</cp:coreProperties>
</file>