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740FC" w:rsidRDefault="006740FC" w:rsidP="006740F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QUIROGA HERNANDEZ ANTONIO.    </w:t>
      </w:r>
    </w:p>
    <w:p w:rsidR="006740FC" w:rsidRDefault="006740FC" w:rsidP="006740F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740FC" w:rsidRDefault="006740FC" w:rsidP="006740F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740FC" w:rsidRDefault="006740FC" w:rsidP="006740F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740FC" w:rsidP="006740F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28"/>
          <w:szCs w:val="24"/>
        </w:rPr>
        <w:t xml:space="preserve">11139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740FC">
        <w:rPr>
          <w:rFonts w:ascii="Times New Roman" w:hAnsi="Times New Roman"/>
          <w:b/>
          <w:szCs w:val="24"/>
        </w:rPr>
        <w:t>física</w:t>
      </w:r>
      <w:r w:rsidR="006740F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740FC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740FC">
        <w:rPr>
          <w:rFonts w:ascii="Times New Roman" w:hAnsi="Times New Roman"/>
          <w:b/>
          <w:szCs w:val="24"/>
        </w:rPr>
        <w:t>física</w:t>
      </w:r>
      <w:r w:rsidR="006740F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82" w:rsidRDefault="00794A82">
      <w:r>
        <w:separator/>
      </w:r>
    </w:p>
  </w:endnote>
  <w:endnote w:type="continuationSeparator" w:id="0">
    <w:p w:rsidR="00794A82" w:rsidRDefault="0079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82" w:rsidRDefault="00794A82">
      <w:r>
        <w:separator/>
      </w:r>
    </w:p>
  </w:footnote>
  <w:footnote w:type="continuationSeparator" w:id="0">
    <w:p w:rsidR="00794A82" w:rsidRDefault="0079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9E9655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2025-12-02T22:26:00Z</cp:lastPrinted>
  <dcterms:created xsi:type="dcterms:W3CDTF">2026-01-08T18:26:00Z</dcterms:created>
  <dcterms:modified xsi:type="dcterms:W3CDTF">2026-01-08T18:26:00Z</dcterms:modified>
</cp:coreProperties>
</file>