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54434" w:rsidRDefault="00C54434" w:rsidP="00C5443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GARZA MARTINEZ PEDRO ALBERTO</w:t>
      </w:r>
    </w:p>
    <w:p w:rsidR="00C54434" w:rsidRDefault="00C54434" w:rsidP="00C5443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54434" w:rsidRDefault="00C54434" w:rsidP="00C5443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54434" w:rsidRDefault="00C54434" w:rsidP="00C5443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54434" w:rsidP="00C5443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11215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de Alimento</w:t>
      </w:r>
      <w:r w:rsidR="008C106B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C54434">
        <w:rPr>
          <w:rFonts w:ascii="Times New Roman" w:hAnsi="Times New Roman"/>
          <w:b/>
          <w:szCs w:val="24"/>
        </w:rPr>
        <w:t>física</w:t>
      </w:r>
      <w:r w:rsidR="00C544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C54434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C54434">
        <w:rPr>
          <w:rFonts w:ascii="Times New Roman" w:hAnsi="Times New Roman"/>
          <w:b/>
          <w:szCs w:val="24"/>
        </w:rPr>
        <w:t>física</w:t>
      </w:r>
      <w:r w:rsidR="00C544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54434">
        <w:rPr>
          <w:rFonts w:ascii="Times New Roman" w:hAnsi="Times New Roman"/>
          <w:sz w:val="24"/>
          <w:szCs w:val="24"/>
        </w:rPr>
        <w:t>20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40C" w:rsidRDefault="0004040C">
      <w:r>
        <w:separator/>
      </w:r>
    </w:p>
  </w:endnote>
  <w:endnote w:type="continuationSeparator" w:id="0">
    <w:p w:rsidR="0004040C" w:rsidRDefault="0004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40C" w:rsidRDefault="0004040C">
      <w:r>
        <w:separator/>
      </w:r>
    </w:p>
  </w:footnote>
  <w:footnote w:type="continuationSeparator" w:id="0">
    <w:p w:rsidR="0004040C" w:rsidRDefault="00040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40C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261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5B3F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06B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34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843183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2026-01-20T16:15:00Z</dcterms:created>
  <dcterms:modified xsi:type="dcterms:W3CDTF">2026-01-20T16:15:00Z</dcterms:modified>
</cp:coreProperties>
</file>