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1023B" w:rsidRDefault="00E1023B" w:rsidP="00E1023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CONSORCIO MEDICO MIUS, S. DE R.L. DE C.V.</w:t>
      </w:r>
    </w:p>
    <w:p w:rsidR="00E1023B" w:rsidRDefault="00E1023B" w:rsidP="00E1023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E1023B" w:rsidRDefault="00E1023B" w:rsidP="00E1023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1023B" w:rsidRDefault="00E1023B" w:rsidP="00E1023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1023B" w:rsidP="00E1023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11220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E1023B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FAD" w:rsidRDefault="006B4FAD">
      <w:r>
        <w:separator/>
      </w:r>
    </w:p>
  </w:endnote>
  <w:endnote w:type="continuationSeparator" w:id="0">
    <w:p w:rsidR="006B4FAD" w:rsidRDefault="006B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FAD" w:rsidRDefault="006B4FAD">
      <w:r>
        <w:separator/>
      </w:r>
    </w:p>
  </w:footnote>
  <w:footnote w:type="continuationSeparator" w:id="0">
    <w:p w:rsidR="006B4FAD" w:rsidRDefault="006B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78C1BC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2026-06-02T19:24:00Z</cp:lastPrinted>
  <dcterms:created xsi:type="dcterms:W3CDTF">2026-06-04T15:00:00Z</dcterms:created>
  <dcterms:modified xsi:type="dcterms:W3CDTF">2026-06-04T15:00:00Z</dcterms:modified>
</cp:coreProperties>
</file>