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662CB" w:rsidRDefault="004662CB" w:rsidP="004662C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NEODISTRITO, S.A. DE C.V.</w:t>
      </w:r>
    </w:p>
    <w:p w:rsidR="004662CB" w:rsidRDefault="004662CB" w:rsidP="004662C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662CB" w:rsidRDefault="004662CB" w:rsidP="004662C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662CB" w:rsidRDefault="004662CB" w:rsidP="004662C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662CB" w:rsidP="004662C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11231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>Servicios de Salud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78DE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89" w:rsidRDefault="00762889">
      <w:r>
        <w:separator/>
      </w:r>
    </w:p>
  </w:endnote>
  <w:endnote w:type="continuationSeparator" w:id="0">
    <w:p w:rsidR="00762889" w:rsidRDefault="0076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89" w:rsidRDefault="00762889">
      <w:r>
        <w:separator/>
      </w:r>
    </w:p>
  </w:footnote>
  <w:footnote w:type="continuationSeparator" w:id="0">
    <w:p w:rsidR="00762889" w:rsidRDefault="0076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2026-02-26T18:55:00Z</dcterms:created>
  <dcterms:modified xsi:type="dcterms:W3CDTF">2026-02-26T18:55:00Z</dcterms:modified>
</cp:coreProperties>
</file>