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77129" w:rsidRDefault="00777129" w:rsidP="0077712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ACSYT DESARROLLO TECNOLOGICO, S.A.P.I. DE C.V.</w:t>
      </w:r>
    </w:p>
    <w:p w:rsidR="00777129" w:rsidRDefault="00777129" w:rsidP="0077712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77129" w:rsidRDefault="00777129" w:rsidP="0077712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77129" w:rsidRDefault="00777129" w:rsidP="0077712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77129" w:rsidP="0077712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11259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Consultoría en Computación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B17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B21F62" w:rsidRDefault="00B21F62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B21F62" w:rsidRDefault="00B21F62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35E" w:rsidRDefault="00F8035E">
      <w:r>
        <w:separator/>
      </w:r>
    </w:p>
  </w:endnote>
  <w:endnote w:type="continuationSeparator" w:id="0">
    <w:p w:rsidR="00F8035E" w:rsidRDefault="00F8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35E" w:rsidRDefault="00F8035E">
      <w:r>
        <w:separator/>
      </w:r>
    </w:p>
  </w:footnote>
  <w:footnote w:type="continuationSeparator" w:id="0">
    <w:p w:rsidR="00F8035E" w:rsidRDefault="00F80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1F62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35E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A29CF0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2026-05-29T16:18:00Z</cp:lastPrinted>
  <dcterms:created xsi:type="dcterms:W3CDTF">2026-06-02T16:01:00Z</dcterms:created>
  <dcterms:modified xsi:type="dcterms:W3CDTF">2026-06-02T16:16:00Z</dcterms:modified>
</cp:coreProperties>
</file>