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C59E7" w:rsidRDefault="005C59E7" w:rsidP="005C59E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SOTO MARTINEZ SHEILA NATALIE.</w:t>
      </w:r>
    </w:p>
    <w:p w:rsidR="005C59E7" w:rsidRDefault="005C59E7" w:rsidP="005C59E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C59E7" w:rsidRDefault="005C59E7" w:rsidP="005C59E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C59E7" w:rsidRDefault="005C59E7" w:rsidP="005C59E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C59E7" w:rsidP="005C59E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11278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de Limpieza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C59E7">
        <w:rPr>
          <w:rFonts w:ascii="Times New Roman" w:hAnsi="Times New Roman"/>
          <w:b/>
          <w:szCs w:val="24"/>
        </w:rPr>
        <w:t>física</w:t>
      </w:r>
      <w:r w:rsidR="005C59E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C59E7">
        <w:rPr>
          <w:rFonts w:ascii="Times New Roman" w:hAnsi="Times New Roman"/>
          <w:b/>
          <w:szCs w:val="24"/>
        </w:rPr>
        <w:t>físic</w:t>
      </w:r>
      <w:r w:rsidR="005C59E7">
        <w:rPr>
          <w:rFonts w:ascii="Times New Roman" w:hAnsi="Times New Roman"/>
          <w:b/>
          <w:szCs w:val="24"/>
        </w:rPr>
        <w:t xml:space="preserve">a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8B1" w:rsidRDefault="007848B1">
      <w:r>
        <w:separator/>
      </w:r>
    </w:p>
  </w:endnote>
  <w:endnote w:type="continuationSeparator" w:id="0">
    <w:p w:rsidR="007848B1" w:rsidRDefault="0078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8B1" w:rsidRDefault="007848B1">
      <w:r>
        <w:separator/>
      </w:r>
    </w:p>
  </w:footnote>
  <w:footnote w:type="continuationSeparator" w:id="0">
    <w:p w:rsidR="007848B1" w:rsidRDefault="0078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E756B6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2026-05-22T16:32:00Z</dcterms:created>
  <dcterms:modified xsi:type="dcterms:W3CDTF">2026-05-22T16:32:00Z</dcterms:modified>
</cp:coreProperties>
</file>