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32F8C" w:rsidRDefault="00B32F8C" w:rsidP="00B32F8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MPH DESARROLLOS COMPUTACIONALES, S.A. DE C.V.</w:t>
      </w:r>
    </w:p>
    <w:p w:rsidR="00B32F8C" w:rsidRDefault="00B32F8C" w:rsidP="00B32F8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32F8C" w:rsidRDefault="00B32F8C" w:rsidP="00B32F8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32F8C" w:rsidRDefault="00B32F8C" w:rsidP="00B32F8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32F8C" w:rsidP="00B32F8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11319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Difusión de Tecnologías de Información y Telecomunicaciones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32F8C">
        <w:rPr>
          <w:rFonts w:ascii="Times New Roman" w:hAnsi="Times New Roman"/>
          <w:b/>
          <w:szCs w:val="24"/>
        </w:rPr>
        <w:t>moral</w:t>
      </w:r>
      <w:r w:rsidR="00B32F8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7683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32F8C">
        <w:rPr>
          <w:rFonts w:ascii="Times New Roman" w:hAnsi="Times New Roman"/>
          <w:b/>
          <w:szCs w:val="24"/>
        </w:rPr>
        <w:t>moral</w:t>
      </w:r>
      <w:r w:rsidR="00B32F8C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DA0" w:rsidRDefault="00701DA0">
      <w:r>
        <w:separator/>
      </w:r>
    </w:p>
  </w:endnote>
  <w:endnote w:type="continuationSeparator" w:id="0">
    <w:p w:rsidR="00701DA0" w:rsidRDefault="0070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DA0" w:rsidRDefault="00701DA0">
      <w:r>
        <w:separator/>
      </w:r>
    </w:p>
  </w:footnote>
  <w:footnote w:type="continuationSeparator" w:id="0">
    <w:p w:rsidR="00701DA0" w:rsidRDefault="0070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2026-05-07T18:46:00Z</dcterms:created>
  <dcterms:modified xsi:type="dcterms:W3CDTF">2026-05-07T18:46:00Z</dcterms:modified>
</cp:coreProperties>
</file>