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66851" w:rsidRDefault="00366851" w:rsidP="0036685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PUBLICIDAD CANCUN REAL S.A. DE C.V. </w:t>
      </w:r>
    </w:p>
    <w:p w:rsidR="00366851" w:rsidRDefault="00366851" w:rsidP="0036685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66851" w:rsidRDefault="00366851" w:rsidP="0036685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66851" w:rsidRDefault="00366851" w:rsidP="0036685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66851" w:rsidP="0036685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 </w:t>
      </w:r>
      <w:r>
        <w:rPr>
          <w:rFonts w:ascii="Times New Roman" w:hAnsi="Times New Roman"/>
          <w:b/>
          <w:sz w:val="32"/>
          <w:szCs w:val="32"/>
        </w:rPr>
        <w:t xml:space="preserve">11365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83C05">
        <w:rPr>
          <w:rFonts w:ascii="Times New Roman" w:hAnsi="Times New Roman"/>
          <w:b/>
          <w:szCs w:val="24"/>
        </w:rPr>
        <w:t>moral</w:t>
      </w:r>
      <w:r w:rsidR="00683C0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80BF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83C05">
        <w:rPr>
          <w:rFonts w:ascii="Times New Roman" w:hAnsi="Times New Roman"/>
          <w:b/>
          <w:szCs w:val="24"/>
        </w:rPr>
        <w:t>moral</w:t>
      </w:r>
      <w:r w:rsidR="00683C0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879" w:rsidRDefault="001D6879">
      <w:r>
        <w:separator/>
      </w:r>
    </w:p>
  </w:endnote>
  <w:endnote w:type="continuationSeparator" w:id="0">
    <w:p w:rsidR="001D6879" w:rsidRDefault="001D6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879" w:rsidRDefault="001D6879">
      <w:r>
        <w:separator/>
      </w:r>
    </w:p>
  </w:footnote>
  <w:footnote w:type="continuationSeparator" w:id="0">
    <w:p w:rsidR="001D6879" w:rsidRDefault="001D6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DE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0BF6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879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48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851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01E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C05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A60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35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A66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5F89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467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2026-02-20T17:15:00Z</dcterms:created>
  <dcterms:modified xsi:type="dcterms:W3CDTF">2026-02-20T17:15:00Z</dcterms:modified>
</cp:coreProperties>
</file>