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761D5" w:rsidRDefault="005761D5" w:rsidP="005761D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LEVEL UP CLEANING SERVICES, S.A. DE C.V.</w:t>
      </w:r>
    </w:p>
    <w:p w:rsidR="005761D5" w:rsidRDefault="005761D5" w:rsidP="005761D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761D5" w:rsidRDefault="005761D5" w:rsidP="005761D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761D5" w:rsidRDefault="005761D5" w:rsidP="005761D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761D5" w:rsidP="005761D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11412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Mantenimiento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E3525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21E2">
        <w:rPr>
          <w:rFonts w:ascii="Times New Roman" w:hAnsi="Times New Roman"/>
          <w:sz w:val="24"/>
          <w:szCs w:val="24"/>
        </w:rPr>
        <w:t>15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8FD" w:rsidRDefault="009968FD">
      <w:r>
        <w:separator/>
      </w:r>
    </w:p>
  </w:endnote>
  <w:endnote w:type="continuationSeparator" w:id="0">
    <w:p w:rsidR="009968FD" w:rsidRDefault="0099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8FD" w:rsidRDefault="009968FD">
      <w:r>
        <w:separator/>
      </w:r>
    </w:p>
  </w:footnote>
  <w:footnote w:type="continuationSeparator" w:id="0">
    <w:p w:rsidR="009968FD" w:rsidRDefault="00996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2026-01-15T18:15:00Z</dcterms:created>
  <dcterms:modified xsi:type="dcterms:W3CDTF">2026-01-15T18:15:00Z</dcterms:modified>
</cp:coreProperties>
</file>