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70BB9" w:rsidRDefault="00970BB9" w:rsidP="00970BB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MONUMENTOS PUBLICITARIOS, S. DE R.L. DE C.V.</w:t>
      </w:r>
    </w:p>
    <w:p w:rsidR="00970BB9" w:rsidRDefault="00970BB9" w:rsidP="00970BB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70BB9" w:rsidRDefault="00970BB9" w:rsidP="00970BB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70BB9" w:rsidRDefault="00970BB9" w:rsidP="00970BB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70BB9" w:rsidP="00970BB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11425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70BB9">
        <w:rPr>
          <w:rFonts w:ascii="Times New Roman" w:hAnsi="Times New Roman"/>
          <w:sz w:val="24"/>
          <w:szCs w:val="24"/>
        </w:rPr>
        <w:t>06</w:t>
      </w:r>
      <w:bookmarkStart w:id="0" w:name="_GoBack"/>
      <w:bookmarkEnd w:id="0"/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2CD" w:rsidRDefault="00C862CD">
      <w:r>
        <w:separator/>
      </w:r>
    </w:p>
  </w:endnote>
  <w:endnote w:type="continuationSeparator" w:id="0">
    <w:p w:rsidR="00C862CD" w:rsidRDefault="00C8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2CD" w:rsidRDefault="00C862CD">
      <w:r>
        <w:separator/>
      </w:r>
    </w:p>
  </w:footnote>
  <w:footnote w:type="continuationSeparator" w:id="0">
    <w:p w:rsidR="00C862CD" w:rsidRDefault="00C86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2D4262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2026-02-06T15:42:00Z</dcterms:created>
  <dcterms:modified xsi:type="dcterms:W3CDTF">2026-02-06T15:42:00Z</dcterms:modified>
</cp:coreProperties>
</file>