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80BF6" w:rsidRDefault="00180BF6" w:rsidP="00180BF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ESPINOSA LEAL ZAIRA ELIETTE</w:t>
      </w:r>
    </w:p>
    <w:p w:rsidR="00180BF6" w:rsidRDefault="00180BF6" w:rsidP="00180BF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80BF6" w:rsidRDefault="00180BF6" w:rsidP="00180BF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80BF6" w:rsidRDefault="00180BF6" w:rsidP="00180BF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80BF6" w:rsidP="00180BF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11434 </w:t>
      </w:r>
      <w:r>
        <w:rPr>
          <w:rFonts w:ascii="Times New Roman" w:hAnsi="Times New Roman"/>
          <w:szCs w:val="24"/>
        </w:rPr>
        <w:t xml:space="preserve">con el giro: </w:t>
      </w:r>
      <w:r w:rsidRPr="00180BF6"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80BF6">
        <w:rPr>
          <w:rFonts w:ascii="Times New Roman" w:hAnsi="Times New Roman"/>
          <w:b/>
          <w:szCs w:val="24"/>
        </w:rPr>
        <w:t>física</w:t>
      </w:r>
      <w:r w:rsidR="00180B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80BF6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80BF6">
        <w:rPr>
          <w:rFonts w:ascii="Times New Roman" w:hAnsi="Times New Roman"/>
          <w:b/>
          <w:szCs w:val="24"/>
        </w:rPr>
        <w:t>física</w:t>
      </w:r>
      <w:r w:rsidR="00180BF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01E" w:rsidRDefault="005E501E">
      <w:r>
        <w:separator/>
      </w:r>
    </w:p>
  </w:endnote>
  <w:endnote w:type="continuationSeparator" w:id="0">
    <w:p w:rsidR="005E501E" w:rsidRDefault="005E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01E" w:rsidRDefault="005E501E">
      <w:r>
        <w:separator/>
      </w:r>
    </w:p>
  </w:footnote>
  <w:footnote w:type="continuationSeparator" w:id="0">
    <w:p w:rsidR="005E501E" w:rsidRDefault="005E5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0BF6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01E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A60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A66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5F89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467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8DE4DF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2026-02-20T16:52:00Z</dcterms:created>
  <dcterms:modified xsi:type="dcterms:W3CDTF">2026-02-20T16:52:00Z</dcterms:modified>
</cp:coreProperties>
</file>