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F7F61" w:rsidRDefault="009F7F61" w:rsidP="009F7F6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GRUPO CONSTRUCTOR EDIFICO, S.A. DE C.V.</w:t>
      </w:r>
    </w:p>
    <w:p w:rsidR="009F7F61" w:rsidRDefault="009F7F61" w:rsidP="009F7F6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9F7F61" w:rsidRDefault="009F7F61" w:rsidP="009F7F6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F7F61" w:rsidRDefault="009F7F61" w:rsidP="009F7F6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F7F61" w:rsidP="009F7F61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11452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Edificación Construcción de Instalaciones y Mantenimient</w:t>
      </w:r>
      <w:r>
        <w:rPr>
          <w:rFonts w:ascii="Times New Roman" w:hAnsi="Times New Roman"/>
          <w:b/>
          <w:sz w:val="28"/>
          <w:szCs w:val="24"/>
        </w:rPr>
        <w:t xml:space="preserve">o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678DE">
        <w:rPr>
          <w:rFonts w:ascii="Times New Roman" w:hAnsi="Times New Roman"/>
          <w:b/>
          <w:bCs/>
          <w:sz w:val="28"/>
          <w:szCs w:val="28"/>
        </w:rPr>
        <w:t>Febrero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E4649">
        <w:rPr>
          <w:rFonts w:ascii="Times New Roman" w:hAnsi="Times New Roman"/>
          <w:sz w:val="24"/>
          <w:szCs w:val="24"/>
        </w:rPr>
        <w:t>26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014" w:rsidRDefault="002D5014">
      <w:r>
        <w:separator/>
      </w:r>
    </w:p>
  </w:endnote>
  <w:endnote w:type="continuationSeparator" w:id="0">
    <w:p w:rsidR="002D5014" w:rsidRDefault="002D5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014" w:rsidRDefault="002D5014">
      <w:r>
        <w:separator/>
      </w:r>
    </w:p>
  </w:footnote>
  <w:footnote w:type="continuationSeparator" w:id="0">
    <w:p w:rsidR="002D5014" w:rsidRDefault="002D5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014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649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2CB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889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4D1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9F7F61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3A7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5E01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D3A6B2A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2026-02-26T19:10:00Z</dcterms:created>
  <dcterms:modified xsi:type="dcterms:W3CDTF">2026-02-26T19:10:00Z</dcterms:modified>
</cp:coreProperties>
</file>