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193058" w:rsidRDefault="00193058" w:rsidP="00193058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PERIODICO DIGITAL SENDERO, S.A.P.I. DE C.V. </w:t>
      </w:r>
    </w:p>
    <w:p w:rsidR="00193058" w:rsidRDefault="00193058" w:rsidP="00193058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193058" w:rsidRDefault="00193058" w:rsidP="00193058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193058" w:rsidRDefault="00193058" w:rsidP="00193058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193058" w:rsidP="00193058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11462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Servicios de Comunicación Social y Publicidad</w:t>
      </w:r>
      <w:r w:rsidR="00890E23"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14ADB">
        <w:rPr>
          <w:rFonts w:ascii="Times New Roman" w:hAnsi="Times New Roman"/>
          <w:b/>
          <w:szCs w:val="24"/>
        </w:rPr>
        <w:t>moral</w:t>
      </w:r>
      <w:r w:rsidR="00914ADB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193058">
        <w:rPr>
          <w:rFonts w:ascii="Times New Roman" w:hAnsi="Times New Roman"/>
          <w:b/>
          <w:bCs/>
          <w:sz w:val="28"/>
          <w:szCs w:val="28"/>
        </w:rPr>
        <w:t>Marzo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14ADB">
        <w:rPr>
          <w:rFonts w:ascii="Times New Roman" w:hAnsi="Times New Roman"/>
          <w:b/>
          <w:szCs w:val="24"/>
        </w:rPr>
        <w:t>moral</w:t>
      </w:r>
      <w:r w:rsidR="00914ADB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B22219">
        <w:rPr>
          <w:rFonts w:ascii="Times New Roman" w:hAnsi="Times New Roman"/>
          <w:sz w:val="24"/>
          <w:szCs w:val="24"/>
        </w:rPr>
        <w:t>18</w:t>
      </w:r>
      <w:r w:rsidR="00E64D96">
        <w:rPr>
          <w:rFonts w:ascii="Times New Roman" w:hAnsi="Times New Roman"/>
          <w:sz w:val="24"/>
          <w:szCs w:val="24"/>
        </w:rPr>
        <w:t xml:space="preserve"> de marzo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05EC" w:rsidRDefault="00D905EC">
      <w:r>
        <w:separator/>
      </w:r>
    </w:p>
  </w:endnote>
  <w:endnote w:type="continuationSeparator" w:id="0">
    <w:p w:rsidR="00D905EC" w:rsidRDefault="00D90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05EC" w:rsidRDefault="00D905EC">
      <w:r>
        <w:separator/>
      </w:r>
    </w:p>
  </w:footnote>
  <w:footnote w:type="continuationSeparator" w:id="0">
    <w:p w:rsidR="00D905EC" w:rsidRDefault="00D905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058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63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1BA8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454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0E23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ADB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6A8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854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5EC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4F0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5E309BE7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2026-03-17T18:44:00Z</cp:lastPrinted>
  <dcterms:created xsi:type="dcterms:W3CDTF">2026-03-18T21:49:00Z</dcterms:created>
  <dcterms:modified xsi:type="dcterms:W3CDTF">2026-03-18T21:49:00Z</dcterms:modified>
</cp:coreProperties>
</file>