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AE382A" w:rsidRDefault="00AE382A" w:rsidP="00AE382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GENERAL GRAPHICS, S.A. DE C.V.</w:t>
      </w:r>
    </w:p>
    <w:p w:rsidR="00AE382A" w:rsidRDefault="00AE382A" w:rsidP="00AE382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AE382A" w:rsidRDefault="00AE382A" w:rsidP="00AE382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E382A" w:rsidRDefault="00AE382A" w:rsidP="00AE382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AE382A" w:rsidP="00AE382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11467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Publicaciones Impresas Publicaciones Electrónicas y Accesorios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E382A">
        <w:rPr>
          <w:rFonts w:ascii="Times New Roman" w:hAnsi="Times New Roman"/>
          <w:b/>
          <w:szCs w:val="24"/>
        </w:rPr>
        <w:t>moral</w:t>
      </w:r>
      <w:r w:rsidR="00AE382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F6BFD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E382A">
        <w:rPr>
          <w:rFonts w:ascii="Times New Roman" w:hAnsi="Times New Roman"/>
          <w:b/>
          <w:szCs w:val="24"/>
        </w:rPr>
        <w:t>moral</w:t>
      </w:r>
      <w:r w:rsidR="00AE382A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913EF">
        <w:rPr>
          <w:rFonts w:ascii="Times New Roman" w:hAnsi="Times New Roman"/>
          <w:sz w:val="24"/>
          <w:szCs w:val="24"/>
        </w:rPr>
        <w:t>20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950" w:rsidRDefault="00AF4950">
      <w:r>
        <w:separator/>
      </w:r>
    </w:p>
  </w:endnote>
  <w:endnote w:type="continuationSeparator" w:id="0">
    <w:p w:rsidR="00AF4950" w:rsidRDefault="00AF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950" w:rsidRDefault="00AF4950">
      <w:r>
        <w:separator/>
      </w:r>
    </w:p>
  </w:footnote>
  <w:footnote w:type="continuationSeparator" w:id="0">
    <w:p w:rsidR="00AF4950" w:rsidRDefault="00AF4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DF65D9A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2026-03-20T18:19:00Z</dcterms:created>
  <dcterms:modified xsi:type="dcterms:W3CDTF">2026-03-20T18:19:00Z</dcterms:modified>
</cp:coreProperties>
</file>