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26200" w:rsidRDefault="00326200" w:rsidP="0032620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OVALLE CADENA MARTHA.</w:t>
      </w:r>
    </w:p>
    <w:p w:rsidR="00326200" w:rsidRDefault="00326200" w:rsidP="0032620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26200" w:rsidRDefault="00326200" w:rsidP="0032620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26200" w:rsidRDefault="00326200" w:rsidP="0032620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26200" w:rsidP="0032620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11667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Uniformes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26200">
        <w:rPr>
          <w:rFonts w:ascii="Times New Roman" w:hAnsi="Times New Roman"/>
          <w:b/>
          <w:szCs w:val="24"/>
        </w:rPr>
        <w:t>física</w:t>
      </w:r>
      <w:r w:rsidR="0032620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326200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26200">
        <w:rPr>
          <w:rFonts w:ascii="Times New Roman" w:hAnsi="Times New Roman"/>
          <w:b/>
          <w:szCs w:val="24"/>
        </w:rPr>
        <w:t>física</w:t>
      </w:r>
      <w:r w:rsidR="0032620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183" w:rsidRDefault="005E1183">
      <w:r>
        <w:separator/>
      </w:r>
    </w:p>
  </w:endnote>
  <w:endnote w:type="continuationSeparator" w:id="0">
    <w:p w:rsidR="005E1183" w:rsidRDefault="005E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183" w:rsidRDefault="005E1183">
      <w:r>
        <w:separator/>
      </w:r>
    </w:p>
  </w:footnote>
  <w:footnote w:type="continuationSeparator" w:id="0">
    <w:p w:rsidR="005E1183" w:rsidRDefault="005E1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ADC4B7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2026-02-19T21:21:00Z</dcterms:created>
  <dcterms:modified xsi:type="dcterms:W3CDTF">2026-02-19T21:21:00Z</dcterms:modified>
</cp:coreProperties>
</file>