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90A06" w:rsidRDefault="00090A06" w:rsidP="00090A06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GONZALEZ MARTINEZ JOSE ELEUTERIO.</w:t>
      </w:r>
    </w:p>
    <w:p w:rsidR="00090A06" w:rsidRDefault="00090A06" w:rsidP="00090A06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90A06" w:rsidRDefault="00090A06" w:rsidP="00090A06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90A06" w:rsidRDefault="00090A06" w:rsidP="00090A06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90A06" w:rsidP="00090A06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11684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Servicios de Salud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90A06">
        <w:rPr>
          <w:rFonts w:ascii="Times New Roman" w:hAnsi="Times New Roman"/>
          <w:b/>
          <w:szCs w:val="24"/>
        </w:rPr>
        <w:t>física</w:t>
      </w:r>
      <w:r w:rsidR="00090A0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090A06">
        <w:rPr>
          <w:rFonts w:ascii="Times New Roman" w:hAnsi="Times New Roman"/>
          <w:b/>
          <w:bCs/>
          <w:sz w:val="28"/>
          <w:szCs w:val="28"/>
        </w:rPr>
        <w:t>Febrero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90A06">
        <w:rPr>
          <w:rFonts w:ascii="Times New Roman" w:hAnsi="Times New Roman"/>
          <w:b/>
          <w:szCs w:val="24"/>
        </w:rPr>
        <w:t>física</w:t>
      </w:r>
      <w:r w:rsidR="00090A06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55804">
        <w:rPr>
          <w:rFonts w:ascii="Times New Roman" w:hAnsi="Times New Roman"/>
          <w:sz w:val="24"/>
          <w:szCs w:val="24"/>
        </w:rPr>
        <w:t>20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738" w:rsidRDefault="00C65738">
      <w:r>
        <w:separator/>
      </w:r>
    </w:p>
  </w:endnote>
  <w:endnote w:type="continuationSeparator" w:id="0">
    <w:p w:rsidR="00C65738" w:rsidRDefault="00C65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738" w:rsidRDefault="00C65738">
      <w:r>
        <w:separator/>
      </w:r>
    </w:p>
  </w:footnote>
  <w:footnote w:type="continuationSeparator" w:id="0">
    <w:p w:rsidR="00C65738" w:rsidRDefault="00C65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15E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6AB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A7F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B76"/>
    <w:rsid w:val="00085C51"/>
    <w:rsid w:val="00085DF1"/>
    <w:rsid w:val="00085E13"/>
    <w:rsid w:val="000868EE"/>
    <w:rsid w:val="00086FA0"/>
    <w:rsid w:val="0008736C"/>
    <w:rsid w:val="0008793E"/>
    <w:rsid w:val="0009097A"/>
    <w:rsid w:val="00090A06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6C1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60F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01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804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D6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38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2E7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C82BE30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2026-02-20T16:22:00Z</dcterms:created>
  <dcterms:modified xsi:type="dcterms:W3CDTF">2026-02-20T16:22:00Z</dcterms:modified>
</cp:coreProperties>
</file>