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4714B4" w:rsidRDefault="00EA39ED" w:rsidP="004714B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V MEDIA GROUP</w:t>
      </w:r>
      <w:r w:rsidR="004714B4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4714B4" w:rsidRDefault="004714B4" w:rsidP="004714B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714B4" w:rsidRDefault="004714B4" w:rsidP="004714B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714B4" w:rsidRDefault="004714B4" w:rsidP="004714B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714B4" w:rsidP="004714B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EA39ED">
        <w:rPr>
          <w:rFonts w:ascii="Times New Roman" w:hAnsi="Times New Roman"/>
          <w:b/>
          <w:sz w:val="32"/>
          <w:szCs w:val="32"/>
        </w:rPr>
        <w:t>11787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EA39ED" w:rsidRPr="00EA39ED">
        <w:rPr>
          <w:rFonts w:ascii="Times New Roman" w:hAnsi="Times New Roman"/>
          <w:b/>
          <w:sz w:val="28"/>
          <w:szCs w:val="24"/>
        </w:rPr>
        <w:t>Servicios de Comunicación Social y Publicidad</w:t>
      </w:r>
      <w:r w:rsidR="00EA39ED"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A39ED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E70" w:rsidRDefault="001C7E70">
      <w:r>
        <w:separator/>
      </w:r>
    </w:p>
  </w:endnote>
  <w:endnote w:type="continuationSeparator" w:id="0">
    <w:p w:rsidR="001C7E70" w:rsidRDefault="001C7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E70" w:rsidRDefault="001C7E70">
      <w:r>
        <w:separator/>
      </w:r>
    </w:p>
  </w:footnote>
  <w:footnote w:type="continuationSeparator" w:id="0">
    <w:p w:rsidR="001C7E70" w:rsidRDefault="001C7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A922D2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2026-06-15T15:40:00Z</dcterms:created>
  <dcterms:modified xsi:type="dcterms:W3CDTF">2026-06-15T15:40:00Z</dcterms:modified>
</cp:coreProperties>
</file>