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43E50" w:rsidRDefault="00E43E50" w:rsidP="00E43E5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TRAUMA OD MALU, S.A. DE C.V.</w:t>
      </w:r>
    </w:p>
    <w:p w:rsidR="00E43E50" w:rsidRDefault="00E43E50" w:rsidP="00E43E5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43E50" w:rsidRDefault="00E43E50" w:rsidP="00E43E5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43E50" w:rsidRDefault="00E43E50" w:rsidP="00E43E5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43E50" w:rsidP="00E43E5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11793 </w:t>
      </w:r>
      <w:r>
        <w:rPr>
          <w:rFonts w:ascii="Times New Roman" w:hAnsi="Times New Roman"/>
          <w:szCs w:val="24"/>
        </w:rPr>
        <w:t>con el giro:</w:t>
      </w:r>
      <w:r>
        <w:t xml:space="preserve">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43E50">
        <w:rPr>
          <w:rFonts w:ascii="Times New Roman" w:hAnsi="Times New Roman"/>
          <w:b/>
          <w:szCs w:val="24"/>
        </w:rPr>
        <w:t>moral</w:t>
      </w:r>
      <w:r w:rsidR="00E43E5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E43E50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43E50">
        <w:rPr>
          <w:rFonts w:ascii="Times New Roman" w:hAnsi="Times New Roman"/>
          <w:b/>
          <w:szCs w:val="24"/>
        </w:rPr>
        <w:t>moral</w:t>
      </w:r>
      <w:r w:rsidR="00E43E5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EA" w:rsidRDefault="000707EA">
      <w:r>
        <w:separator/>
      </w:r>
    </w:p>
  </w:endnote>
  <w:endnote w:type="continuationSeparator" w:id="0">
    <w:p w:rsidR="000707EA" w:rsidRDefault="0007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EA" w:rsidRDefault="000707EA">
      <w:r>
        <w:separator/>
      </w:r>
    </w:p>
  </w:footnote>
  <w:footnote w:type="continuationSeparator" w:id="0">
    <w:p w:rsidR="000707EA" w:rsidRDefault="00070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7EA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E7AA4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4C3C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89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1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39B6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1EE6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88A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0DBA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E75B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3E50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C62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064C8A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2026-01-20T18:01:00Z</dcterms:created>
  <dcterms:modified xsi:type="dcterms:W3CDTF">2026-01-20T18:01:00Z</dcterms:modified>
</cp:coreProperties>
</file>