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723E2A" w:rsidRDefault="00723E2A" w:rsidP="00723E2A">
      <w:pPr>
        <w:jc w:val="both"/>
        <w:rPr>
          <w:rFonts w:ascii="Times New Roman" w:hAnsi="Times New Roman"/>
          <w:b/>
          <w:szCs w:val="24"/>
        </w:rPr>
      </w:pPr>
    </w:p>
    <w:p w:rsidR="00691F2E" w:rsidRDefault="00691F2E" w:rsidP="00691F2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HERALDOS LOGISTICA, S.A. DE C.V.</w:t>
      </w:r>
    </w:p>
    <w:p w:rsidR="00691F2E" w:rsidRDefault="00691F2E" w:rsidP="00691F2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691F2E" w:rsidRDefault="00691F2E" w:rsidP="00691F2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691F2E" w:rsidRDefault="00691F2E" w:rsidP="00691F2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691F2E" w:rsidP="00691F2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11796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Equipos Suministros y Accesorios para Deportes y Recreación</w:t>
      </w:r>
      <w:r>
        <w:rPr>
          <w:rFonts w:ascii="Times New Roman" w:hAnsi="Times New Roman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691F2E">
        <w:rPr>
          <w:rFonts w:ascii="Times New Roman" w:hAnsi="Times New Roman"/>
          <w:b/>
          <w:szCs w:val="24"/>
        </w:rPr>
        <w:t>moral</w:t>
      </w:r>
      <w:r w:rsidR="00691F2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691F2E">
        <w:rPr>
          <w:rFonts w:ascii="Times New Roman" w:hAnsi="Times New Roman"/>
          <w:b/>
          <w:bCs/>
          <w:sz w:val="28"/>
          <w:szCs w:val="28"/>
        </w:rPr>
        <w:t>Mayo</w:t>
      </w:r>
      <w:bookmarkStart w:id="0" w:name="_GoBack"/>
      <w:bookmarkEnd w:id="0"/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691F2E">
        <w:rPr>
          <w:rFonts w:ascii="Times New Roman" w:hAnsi="Times New Roman"/>
          <w:b/>
          <w:szCs w:val="24"/>
        </w:rPr>
        <w:t>moral</w:t>
      </w:r>
      <w:r w:rsidR="00691F2E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45378">
        <w:rPr>
          <w:rFonts w:ascii="Times New Roman" w:hAnsi="Times New Roman"/>
          <w:sz w:val="24"/>
          <w:szCs w:val="24"/>
        </w:rPr>
        <w:t>15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566" w:rsidRDefault="009E2566">
      <w:r>
        <w:separator/>
      </w:r>
    </w:p>
  </w:endnote>
  <w:endnote w:type="continuationSeparator" w:id="0">
    <w:p w:rsidR="009E2566" w:rsidRDefault="009E2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566" w:rsidRDefault="009E2566">
      <w:r>
        <w:separator/>
      </w:r>
    </w:p>
  </w:footnote>
  <w:footnote w:type="continuationSeparator" w:id="0">
    <w:p w:rsidR="009E2566" w:rsidRDefault="009E2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38E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933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69E8"/>
    <w:rsid w:val="001974D0"/>
    <w:rsid w:val="001977BA"/>
    <w:rsid w:val="00197C85"/>
    <w:rsid w:val="00197CB3"/>
    <w:rsid w:val="00197F49"/>
    <w:rsid w:val="001A00CD"/>
    <w:rsid w:val="001A02FE"/>
    <w:rsid w:val="001A0662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C7E70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378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CA0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E7F51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152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6436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1F2E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5D6E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132A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3BFB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562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A7EFA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566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646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8A2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A38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67CAE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19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CAF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5E6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446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D1D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39ED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1912424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2026-06-04T16:23:00Z</cp:lastPrinted>
  <dcterms:created xsi:type="dcterms:W3CDTF">2026-06-15T17:33:00Z</dcterms:created>
  <dcterms:modified xsi:type="dcterms:W3CDTF">2026-06-15T17:33:00Z</dcterms:modified>
</cp:coreProperties>
</file>