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0523C" w:rsidRDefault="00B0523C" w:rsidP="00B0523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MONTOYA CONTRERAS KATIA FRANCESCA.</w:t>
      </w:r>
    </w:p>
    <w:p w:rsidR="00B0523C" w:rsidRDefault="00B0523C" w:rsidP="00B0523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0523C" w:rsidRDefault="00B0523C" w:rsidP="00B0523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0523C" w:rsidRDefault="00B0523C" w:rsidP="00B0523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0523C" w:rsidP="00B0523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11865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Difusión de Tecnologías de Información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614CA">
        <w:rPr>
          <w:rFonts w:ascii="Times New Roman" w:hAnsi="Times New Roman"/>
          <w:b/>
          <w:szCs w:val="24"/>
        </w:rPr>
        <w:t>física</w:t>
      </w:r>
      <w:r w:rsidR="008614C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614CA">
        <w:rPr>
          <w:rFonts w:ascii="Times New Roman" w:hAnsi="Times New Roman"/>
          <w:b/>
          <w:szCs w:val="24"/>
        </w:rPr>
        <w:t>física</w:t>
      </w:r>
      <w:r w:rsidR="008614C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E81" w:rsidRDefault="00DD7E81">
      <w:r>
        <w:separator/>
      </w:r>
    </w:p>
  </w:endnote>
  <w:endnote w:type="continuationSeparator" w:id="0">
    <w:p w:rsidR="00DD7E81" w:rsidRDefault="00DD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E81" w:rsidRDefault="00DD7E81">
      <w:r>
        <w:separator/>
      </w:r>
    </w:p>
  </w:footnote>
  <w:footnote w:type="continuationSeparator" w:id="0">
    <w:p w:rsidR="00DD7E81" w:rsidRDefault="00DD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5D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4E18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14CA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23C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7F3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E81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2026-06-02T18:22:00Z</dcterms:created>
  <dcterms:modified xsi:type="dcterms:W3CDTF">2026-06-02T18:22:00Z</dcterms:modified>
</cp:coreProperties>
</file>