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00B59" w:rsidRDefault="00100B59" w:rsidP="00100B5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ALEACIONES DENTALES ZEYCO, S.A DE C.V.     </w:t>
      </w:r>
    </w:p>
    <w:p w:rsidR="00100B59" w:rsidRDefault="00100B59" w:rsidP="00100B5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00B59" w:rsidRDefault="00100B59" w:rsidP="00100B5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00B59" w:rsidRDefault="00100B59" w:rsidP="00100B5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00B59" w:rsidP="00100B5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12044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Medicamentos y Productos Farmacéuticos</w:t>
      </w:r>
      <w:r w:rsidR="00337DC7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3762B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00B59">
        <w:rPr>
          <w:rFonts w:ascii="Times New Roman" w:hAnsi="Times New Roman"/>
          <w:b/>
          <w:szCs w:val="24"/>
        </w:rPr>
        <w:t>moral</w:t>
      </w:r>
      <w:r w:rsidR="00100B59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D58" w:rsidRDefault="005B2D58">
      <w:r>
        <w:separator/>
      </w:r>
    </w:p>
  </w:endnote>
  <w:endnote w:type="continuationSeparator" w:id="0">
    <w:p w:rsidR="005B2D58" w:rsidRDefault="005B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D58" w:rsidRDefault="005B2D58">
      <w:r>
        <w:separator/>
      </w:r>
    </w:p>
  </w:footnote>
  <w:footnote w:type="continuationSeparator" w:id="0">
    <w:p w:rsidR="005B2D58" w:rsidRDefault="005B2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ADABED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2026-04-23T16:20:00Z</dcterms:created>
  <dcterms:modified xsi:type="dcterms:W3CDTF">2026-04-23T16:20:00Z</dcterms:modified>
</cp:coreProperties>
</file>