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D6442" w:rsidRDefault="00E34DBE" w:rsidP="00CD644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BAURER CONSTRUCTORA, S.A. DE C.V</w:t>
      </w:r>
      <w:r w:rsidR="00CD6442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CD6442" w:rsidRDefault="00CD6442" w:rsidP="00CD644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CD6442" w:rsidRDefault="00CD6442" w:rsidP="00CD644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D6442" w:rsidRDefault="00CD6442" w:rsidP="00CD644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D6442" w:rsidP="00CD644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E34DBE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E34DBE">
        <w:rPr>
          <w:rFonts w:ascii="Times New Roman" w:hAnsi="Times New Roman"/>
          <w:b/>
          <w:sz w:val="32"/>
          <w:szCs w:val="32"/>
        </w:rPr>
        <w:t>12051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E34DBE" w:rsidRPr="00E34DBE"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 w:rsidR="00E34DBE"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34DBE">
        <w:rPr>
          <w:rFonts w:ascii="Times New Roman" w:hAnsi="Times New Roman"/>
          <w:b/>
          <w:szCs w:val="24"/>
        </w:rPr>
        <w:t>moral</w:t>
      </w:r>
      <w:r w:rsidR="00E34DB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34DBE">
        <w:rPr>
          <w:rFonts w:ascii="Times New Roman" w:hAnsi="Times New Roman"/>
          <w:b/>
          <w:szCs w:val="24"/>
        </w:rPr>
        <w:t>moral</w:t>
      </w:r>
      <w:r w:rsidR="00E34DB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93E" w:rsidRDefault="0008793E">
      <w:r>
        <w:separator/>
      </w:r>
    </w:p>
  </w:endnote>
  <w:endnote w:type="continuationSeparator" w:id="0">
    <w:p w:rsidR="0008793E" w:rsidRDefault="0008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93E" w:rsidRDefault="0008793E">
      <w:r>
        <w:separator/>
      </w:r>
    </w:p>
  </w:footnote>
  <w:footnote w:type="continuationSeparator" w:id="0">
    <w:p w:rsidR="0008793E" w:rsidRDefault="00087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310B60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2026-02-09T22:47:00Z</dcterms:created>
  <dcterms:modified xsi:type="dcterms:W3CDTF">2026-02-09T22:47:00Z</dcterms:modified>
</cp:coreProperties>
</file>