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8673E" w:rsidRDefault="0028673E" w:rsidP="002867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SILVA AVILES JUAN CARLOS</w:t>
      </w:r>
    </w:p>
    <w:p w:rsidR="0028673E" w:rsidRDefault="0028673E" w:rsidP="002867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8673E" w:rsidP="002867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12093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Alimentos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28673E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C04" w:rsidRDefault="00AF7C04">
      <w:r>
        <w:separator/>
      </w:r>
    </w:p>
  </w:endnote>
  <w:endnote w:type="continuationSeparator" w:id="0">
    <w:p w:rsidR="00AF7C04" w:rsidRDefault="00AF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C04" w:rsidRDefault="00AF7C04">
      <w:r>
        <w:separator/>
      </w:r>
    </w:p>
  </w:footnote>
  <w:footnote w:type="continuationSeparator" w:id="0">
    <w:p w:rsidR="00AF7C04" w:rsidRDefault="00AF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767302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2026-05-18T15:38:00Z</dcterms:created>
  <dcterms:modified xsi:type="dcterms:W3CDTF">2026-05-18T15:38:00Z</dcterms:modified>
</cp:coreProperties>
</file>