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423A9" w:rsidRDefault="003423A9" w:rsidP="003423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INDUSTRIAL CAPA, S.A. DE C.V.</w:t>
      </w:r>
    </w:p>
    <w:p w:rsidR="003423A9" w:rsidRDefault="003423A9" w:rsidP="003423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423A9" w:rsidRDefault="003423A9" w:rsidP="003423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423A9" w:rsidRDefault="003423A9" w:rsidP="003423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423A9" w:rsidP="003423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12118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00B59">
        <w:rPr>
          <w:rFonts w:ascii="Times New Roman" w:hAnsi="Times New Roman"/>
          <w:b/>
          <w:szCs w:val="24"/>
        </w:rPr>
        <w:t>moral</w:t>
      </w:r>
      <w:r w:rsidR="00100B5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3762B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00B59">
        <w:rPr>
          <w:rFonts w:ascii="Times New Roman" w:hAnsi="Times New Roman"/>
          <w:b/>
          <w:szCs w:val="24"/>
        </w:rPr>
        <w:t>moral</w:t>
      </w:r>
      <w:r w:rsidR="00100B5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0FF" w:rsidRDefault="00F340FF">
      <w:r>
        <w:separator/>
      </w:r>
    </w:p>
  </w:endnote>
  <w:endnote w:type="continuationSeparator" w:id="0">
    <w:p w:rsidR="00F340FF" w:rsidRDefault="00F3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0FF" w:rsidRDefault="00F340FF">
      <w:r>
        <w:separator/>
      </w:r>
    </w:p>
  </w:footnote>
  <w:footnote w:type="continuationSeparator" w:id="0">
    <w:p w:rsidR="00F340FF" w:rsidRDefault="00F34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C25ECA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2026-04-23T16:56:00Z</dcterms:created>
  <dcterms:modified xsi:type="dcterms:W3CDTF">2026-04-23T16:56:00Z</dcterms:modified>
</cp:coreProperties>
</file>