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92EDE" w:rsidRDefault="00592EDE" w:rsidP="00592ED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MUÑIZ AVALOS MARCO ANTONIO.</w:t>
      </w:r>
    </w:p>
    <w:p w:rsidR="00592EDE" w:rsidRDefault="00592EDE" w:rsidP="00592ED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92EDE" w:rsidRDefault="00592EDE" w:rsidP="00592ED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92EDE" w:rsidRDefault="00592EDE" w:rsidP="00592ED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92EDE" w:rsidP="00592ED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12125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Servicios de Mantenimiento a Elevadores</w:t>
      </w:r>
      <w:r w:rsidR="00895FDA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92EDE">
        <w:rPr>
          <w:rFonts w:ascii="Times New Roman" w:hAnsi="Times New Roman"/>
          <w:b/>
          <w:szCs w:val="24"/>
        </w:rPr>
        <w:t>física</w:t>
      </w:r>
      <w:r w:rsidR="00592ED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31D32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92EDE">
        <w:rPr>
          <w:rFonts w:ascii="Times New Roman" w:hAnsi="Times New Roman"/>
          <w:b/>
          <w:szCs w:val="24"/>
        </w:rPr>
        <w:t>física</w:t>
      </w:r>
      <w:r w:rsidR="00592EDE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64D96">
        <w:rPr>
          <w:rFonts w:ascii="Times New Roman" w:hAnsi="Times New Roman"/>
          <w:sz w:val="24"/>
          <w:szCs w:val="24"/>
        </w:rPr>
        <w:t>10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509" w:rsidRDefault="00275509">
      <w:r>
        <w:separator/>
      </w:r>
    </w:p>
  </w:endnote>
  <w:endnote w:type="continuationSeparator" w:id="0">
    <w:p w:rsidR="00275509" w:rsidRDefault="00275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509" w:rsidRDefault="00275509">
      <w:r>
        <w:separator/>
      </w:r>
    </w:p>
  </w:footnote>
  <w:footnote w:type="continuationSeparator" w:id="0">
    <w:p w:rsidR="00275509" w:rsidRDefault="00275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9C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8BF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509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1D32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2EDE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7CA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5FDA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A44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3A9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1B1D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F6E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0F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52926F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2026-03-10T22:05:00Z</dcterms:created>
  <dcterms:modified xsi:type="dcterms:W3CDTF">2026-03-10T22:05:00Z</dcterms:modified>
</cp:coreProperties>
</file>