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6956A7" w:rsidRDefault="006956A7" w:rsidP="006956A7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KALINCHUK HERNANDEZ VLADIMIR.</w:t>
      </w:r>
    </w:p>
    <w:p w:rsidR="006956A7" w:rsidRDefault="006956A7" w:rsidP="006956A7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6956A7" w:rsidRDefault="006956A7" w:rsidP="006956A7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6956A7" w:rsidRDefault="006956A7" w:rsidP="006956A7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6956A7" w:rsidP="006956A7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12135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Servicios de Carpintera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C81556">
        <w:rPr>
          <w:rFonts w:ascii="Times New Roman" w:hAnsi="Times New Roman"/>
          <w:b/>
          <w:szCs w:val="24"/>
        </w:rPr>
        <w:t>física</w:t>
      </w:r>
      <w:r w:rsidR="00C8155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F8440A">
        <w:rPr>
          <w:rFonts w:ascii="Times New Roman" w:hAnsi="Times New Roman"/>
          <w:b/>
          <w:bCs/>
          <w:sz w:val="28"/>
          <w:szCs w:val="28"/>
        </w:rPr>
        <w:t>Enero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C81556">
        <w:rPr>
          <w:rFonts w:ascii="Times New Roman" w:hAnsi="Times New Roman"/>
          <w:b/>
          <w:szCs w:val="24"/>
        </w:rPr>
        <w:t>física</w:t>
      </w:r>
      <w:r w:rsidR="00C81556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C7409A">
        <w:rPr>
          <w:rFonts w:ascii="Times New Roman" w:hAnsi="Times New Roman"/>
          <w:sz w:val="24"/>
          <w:szCs w:val="24"/>
        </w:rPr>
        <w:t>17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E5E" w:rsidRDefault="00287E5E">
      <w:r>
        <w:separator/>
      </w:r>
    </w:p>
  </w:endnote>
  <w:endnote w:type="continuationSeparator" w:id="0">
    <w:p w:rsidR="00287E5E" w:rsidRDefault="00287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E5E" w:rsidRDefault="00287E5E">
      <w:r>
        <w:separator/>
      </w:r>
    </w:p>
  </w:footnote>
  <w:footnote w:type="continuationSeparator" w:id="0">
    <w:p w:rsidR="00287E5E" w:rsidRDefault="00287E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1C5154A6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2026-01-27T21:29:00Z</cp:lastPrinted>
  <dcterms:created xsi:type="dcterms:W3CDTF">2026-02-18T16:29:00Z</dcterms:created>
  <dcterms:modified xsi:type="dcterms:W3CDTF">2026-02-18T16:29:00Z</dcterms:modified>
</cp:coreProperties>
</file>