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41A3C" w:rsidRDefault="00D41A3C" w:rsidP="00D41A3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SALINAS CAVAZOS JULIAN ALEJANDRO.    </w:t>
      </w:r>
    </w:p>
    <w:p w:rsidR="00D41A3C" w:rsidRDefault="00D41A3C" w:rsidP="00D41A3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41A3C" w:rsidRDefault="00D41A3C" w:rsidP="00D41A3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41A3C" w:rsidRDefault="00D41A3C" w:rsidP="00D41A3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41A3C" w:rsidP="00D41A3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12167 </w:t>
      </w:r>
      <w:r>
        <w:rPr>
          <w:rFonts w:ascii="Times New Roman" w:hAnsi="Times New Roman"/>
          <w:szCs w:val="24"/>
        </w:rPr>
        <w:t>con el giro:</w:t>
      </w:r>
      <w:r w:rsidR="00B0345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Medicamentos y Productos Farmacéuticos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41A3C">
        <w:rPr>
          <w:rFonts w:ascii="Times New Roman" w:hAnsi="Times New Roman"/>
          <w:b/>
          <w:szCs w:val="24"/>
        </w:rPr>
        <w:t>física</w:t>
      </w:r>
      <w:r w:rsidR="00D41A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B17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41A3C">
        <w:rPr>
          <w:rFonts w:ascii="Times New Roman" w:hAnsi="Times New Roman"/>
          <w:b/>
          <w:szCs w:val="24"/>
        </w:rPr>
        <w:t>física</w:t>
      </w:r>
      <w:r w:rsidR="00D41A3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E10" w:rsidRDefault="00A45E10">
      <w:r>
        <w:separator/>
      </w:r>
    </w:p>
  </w:endnote>
  <w:endnote w:type="continuationSeparator" w:id="0">
    <w:p w:rsidR="00A45E10" w:rsidRDefault="00A4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E10" w:rsidRDefault="00A45E10">
      <w:r>
        <w:separator/>
      </w:r>
    </w:p>
  </w:footnote>
  <w:footnote w:type="continuationSeparator" w:id="0">
    <w:p w:rsidR="00A45E10" w:rsidRDefault="00A45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08DD80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2026-05-29T16:18:00Z</cp:lastPrinted>
  <dcterms:created xsi:type="dcterms:W3CDTF">2026-06-02T16:13:00Z</dcterms:created>
  <dcterms:modified xsi:type="dcterms:W3CDTF">2026-06-02T16:16:00Z</dcterms:modified>
</cp:coreProperties>
</file>