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E20FE" w:rsidRDefault="001D6261" w:rsidP="007E20F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CATRANE</w:t>
      </w:r>
      <w:r w:rsidR="007E20FE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7E20FE" w:rsidRDefault="007E20FE" w:rsidP="007E20F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E20FE" w:rsidRDefault="007E20FE" w:rsidP="007E20F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E20FE" w:rsidRDefault="007E20FE" w:rsidP="007E20F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E20FE" w:rsidP="007E20F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8C106B">
        <w:rPr>
          <w:rFonts w:ascii="Times New Roman" w:hAnsi="Times New Roman"/>
          <w:b/>
          <w:sz w:val="32"/>
          <w:szCs w:val="32"/>
        </w:rPr>
        <w:t>1235</w:t>
      </w:r>
      <w:r w:rsidR="001D6261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1D6261" w:rsidRPr="001D6261">
        <w:rPr>
          <w:rFonts w:ascii="Times New Roman" w:hAnsi="Times New Roman"/>
          <w:b/>
          <w:sz w:val="28"/>
          <w:szCs w:val="24"/>
        </w:rPr>
        <w:t>Equipo Médico, Accesorios y Suministros</w:t>
      </w:r>
      <w:bookmarkStart w:id="0" w:name="_GoBack"/>
      <w:bookmarkEnd w:id="0"/>
      <w:r w:rsidR="008C106B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D6261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FB3291">
        <w:rPr>
          <w:rFonts w:ascii="Times New Roman" w:hAnsi="Times New Roman"/>
          <w:sz w:val="24"/>
          <w:szCs w:val="24"/>
        </w:rPr>
        <w:t>19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B3F" w:rsidRDefault="00715B3F">
      <w:r>
        <w:separator/>
      </w:r>
    </w:p>
  </w:endnote>
  <w:endnote w:type="continuationSeparator" w:id="0">
    <w:p w:rsidR="00715B3F" w:rsidRDefault="0071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B3F" w:rsidRDefault="00715B3F">
      <w:r>
        <w:separator/>
      </w:r>
    </w:p>
  </w:footnote>
  <w:footnote w:type="continuationSeparator" w:id="0">
    <w:p w:rsidR="00715B3F" w:rsidRDefault="00715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261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5B3F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B8582E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2026-01-19T18:54:00Z</dcterms:created>
  <dcterms:modified xsi:type="dcterms:W3CDTF">2026-01-19T18:54:00Z</dcterms:modified>
</cp:coreProperties>
</file>