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B0125E" w:rsidRDefault="00295174" w:rsidP="00B0125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RODRIGUEZ VAZQUEZ VERONICA</w:t>
      </w:r>
    </w:p>
    <w:p w:rsidR="00B0125E" w:rsidRDefault="00B0125E" w:rsidP="00B0125E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0125E" w:rsidRDefault="00B0125E" w:rsidP="00B0125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B0125E" w:rsidRDefault="00B0125E" w:rsidP="00B0125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B0125E" w:rsidP="00B0125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295174">
        <w:rPr>
          <w:rFonts w:ascii="Times New Roman" w:hAnsi="Times New Roman"/>
          <w:b/>
          <w:sz w:val="32"/>
          <w:szCs w:val="32"/>
        </w:rPr>
        <w:t>12359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</w:t>
      </w:r>
      <w:r w:rsidR="00295174">
        <w:rPr>
          <w:rFonts w:ascii="Times New Roman" w:hAnsi="Times New Roman"/>
          <w:b/>
          <w:sz w:val="28"/>
          <w:szCs w:val="28"/>
        </w:rPr>
        <w:t>Playeras y Bordados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295174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95174"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 w:rsidR="00140041">
        <w:rPr>
          <w:rFonts w:ascii="Times New Roman" w:hAnsi="Times New Roman"/>
          <w:sz w:val="24"/>
          <w:szCs w:val="24"/>
        </w:rPr>
        <w:t xml:space="preserve">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717" w:rsidRDefault="00B80717">
      <w:r>
        <w:separator/>
      </w:r>
    </w:p>
  </w:endnote>
  <w:endnote w:type="continuationSeparator" w:id="0">
    <w:p w:rsidR="00B80717" w:rsidRDefault="00B8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17" w:rsidRDefault="00B80717">
      <w:r>
        <w:separator/>
      </w:r>
    </w:p>
  </w:footnote>
  <w:footnote w:type="continuationSeparator" w:id="0">
    <w:p w:rsidR="00B80717" w:rsidRDefault="00B80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174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25E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2A7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71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06A57D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2026-01-27T21:19:00Z</dcterms:created>
  <dcterms:modified xsi:type="dcterms:W3CDTF">2026-01-27T21:19:00Z</dcterms:modified>
</cp:coreProperties>
</file>