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E5C4A" w:rsidRDefault="00566A34" w:rsidP="000E5C4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LEAL GONZALEZ JESUS EDUARDO</w:t>
      </w:r>
      <w:r w:rsidR="000E5C4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0E5C4A" w:rsidRDefault="000E5C4A" w:rsidP="000E5C4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E5C4A" w:rsidP="000E5C4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66A34">
        <w:rPr>
          <w:rFonts w:ascii="Times New Roman" w:hAnsi="Times New Roman"/>
          <w:b/>
          <w:sz w:val="32"/>
          <w:szCs w:val="32"/>
        </w:rPr>
        <w:t>12416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566A34" w:rsidRPr="00566A34"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E5C4A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A14" w:rsidRDefault="00306A14">
      <w:r>
        <w:separator/>
      </w:r>
    </w:p>
  </w:endnote>
  <w:endnote w:type="continuationSeparator" w:id="0">
    <w:p w:rsidR="00306A14" w:rsidRDefault="0030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A14" w:rsidRDefault="00306A14">
      <w:r>
        <w:separator/>
      </w:r>
    </w:p>
  </w:footnote>
  <w:footnote w:type="continuationSeparator" w:id="0">
    <w:p w:rsidR="00306A14" w:rsidRDefault="00306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6A14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FE2C03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2026-05-07T21:51:00Z</dcterms:created>
  <dcterms:modified xsi:type="dcterms:W3CDTF">2026-05-07T21:51:00Z</dcterms:modified>
</cp:coreProperties>
</file>