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E5C4A" w:rsidRDefault="00143AC4" w:rsidP="000E5C4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CARRILLO CARDONA ARMANDO</w:t>
      </w:r>
      <w:r w:rsidR="000E5C4A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0E5C4A" w:rsidRDefault="000E5C4A" w:rsidP="000E5C4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E5C4A" w:rsidRDefault="000E5C4A" w:rsidP="000E5C4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E5C4A" w:rsidRDefault="000E5C4A" w:rsidP="000E5C4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E5C4A" w:rsidP="000E5C4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566A34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143AC4">
        <w:rPr>
          <w:rFonts w:ascii="Times New Roman" w:hAnsi="Times New Roman"/>
          <w:b/>
          <w:sz w:val="32"/>
          <w:szCs w:val="32"/>
        </w:rPr>
        <w:t>12417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756208" w:rsidRPr="00756208"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bookmarkStart w:id="0" w:name="_GoBack"/>
      <w:bookmarkEnd w:id="0"/>
      <w:r w:rsidR="00566A34" w:rsidRPr="00566A34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66A34">
        <w:rPr>
          <w:rFonts w:ascii="Times New Roman" w:hAnsi="Times New Roman"/>
          <w:b/>
          <w:szCs w:val="24"/>
        </w:rPr>
        <w:t>física</w:t>
      </w:r>
      <w:r w:rsidR="00566A3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43AC4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66A34">
        <w:rPr>
          <w:rFonts w:ascii="Times New Roman" w:hAnsi="Times New Roman"/>
          <w:b/>
          <w:szCs w:val="24"/>
        </w:rPr>
        <w:t>física</w:t>
      </w:r>
      <w:r w:rsidR="00566A3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4CD" w:rsidRDefault="007954CD">
      <w:r>
        <w:separator/>
      </w:r>
    </w:p>
  </w:endnote>
  <w:endnote w:type="continuationSeparator" w:id="0">
    <w:p w:rsidR="007954CD" w:rsidRDefault="0079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4CD" w:rsidRDefault="007954CD">
      <w:r>
        <w:separator/>
      </w:r>
    </w:p>
  </w:footnote>
  <w:footnote w:type="continuationSeparator" w:id="0">
    <w:p w:rsidR="007954CD" w:rsidRDefault="00795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2026-05-08T18:31:00Z</cp:lastPrinted>
  <dcterms:created xsi:type="dcterms:W3CDTF">2026-05-07T21:52:00Z</dcterms:created>
  <dcterms:modified xsi:type="dcterms:W3CDTF">2026-05-08T18:32:00Z</dcterms:modified>
</cp:coreProperties>
</file>