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E5C4A" w:rsidRDefault="00994C9B" w:rsidP="000E5C4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SANCHEZ GONZALEZ ERNESTO</w:t>
      </w:r>
      <w:r w:rsidR="000E5C4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0E5C4A" w:rsidRDefault="000E5C4A" w:rsidP="000E5C4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E5C4A" w:rsidP="000E5C4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994C9B">
        <w:rPr>
          <w:rFonts w:ascii="Times New Roman" w:hAnsi="Times New Roman"/>
          <w:b/>
          <w:sz w:val="32"/>
          <w:szCs w:val="32"/>
        </w:rPr>
        <w:t>12418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566A34" w:rsidRPr="00566A34">
        <w:rPr>
          <w:rFonts w:ascii="Times New Roman" w:hAnsi="Times New Roman"/>
          <w:b/>
          <w:sz w:val="28"/>
          <w:szCs w:val="24"/>
        </w:rPr>
        <w:t xml:space="preserve">Servicios de </w:t>
      </w:r>
      <w:r w:rsidR="00994C9B">
        <w:rPr>
          <w:rFonts w:ascii="Times New Roman" w:hAnsi="Times New Roman"/>
          <w:b/>
          <w:sz w:val="28"/>
          <w:szCs w:val="24"/>
        </w:rPr>
        <w:t>Alimentos</w:t>
      </w:r>
      <w:bookmarkStart w:id="0" w:name="_GoBack"/>
      <w:bookmarkEnd w:id="0"/>
      <w:r w:rsidR="00566A34" w:rsidRPr="00566A34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 w:rsidR="00566A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43AC4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 w:rsidR="00566A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664" w:rsidRDefault="00A73664">
      <w:r>
        <w:separator/>
      </w:r>
    </w:p>
  </w:endnote>
  <w:endnote w:type="continuationSeparator" w:id="0">
    <w:p w:rsidR="00A73664" w:rsidRDefault="00A7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664" w:rsidRDefault="00A73664">
      <w:r>
        <w:separator/>
      </w:r>
    </w:p>
  </w:footnote>
  <w:footnote w:type="continuationSeparator" w:id="0">
    <w:p w:rsidR="00A73664" w:rsidRDefault="00A73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9EB806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2026-05-07T22:02:00Z</dcterms:created>
  <dcterms:modified xsi:type="dcterms:W3CDTF">2026-05-07T22:02:00Z</dcterms:modified>
</cp:coreProperties>
</file>