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341FE" w:rsidRDefault="005B7303" w:rsidP="008341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TEFORT FISIOTERAPIA, S.A.S. DE C.V</w:t>
      </w:r>
      <w:r w:rsidR="008341FE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8341FE" w:rsidRDefault="008341FE" w:rsidP="008341FE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8341FE" w:rsidRDefault="008341FE" w:rsidP="008341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341FE" w:rsidRDefault="008341FE" w:rsidP="008341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341FE" w:rsidP="008341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B7303">
        <w:rPr>
          <w:rFonts w:ascii="Times New Roman" w:hAnsi="Times New Roman"/>
          <w:b/>
          <w:sz w:val="32"/>
          <w:szCs w:val="32"/>
        </w:rPr>
        <w:t>12420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5B7303">
        <w:rPr>
          <w:rFonts w:ascii="Times New Roman" w:hAnsi="Times New Roman"/>
          <w:b/>
          <w:sz w:val="28"/>
          <w:szCs w:val="28"/>
        </w:rPr>
        <w:t>Servicios de Salud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B7303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CC6" w:rsidRDefault="00CE1CC6">
      <w:r>
        <w:separator/>
      </w:r>
    </w:p>
  </w:endnote>
  <w:endnote w:type="continuationSeparator" w:id="0">
    <w:p w:rsidR="00CE1CC6" w:rsidRDefault="00CE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CC6" w:rsidRDefault="00CE1CC6">
      <w:r>
        <w:separator/>
      </w:r>
    </w:p>
  </w:footnote>
  <w:footnote w:type="continuationSeparator" w:id="0">
    <w:p w:rsidR="00CE1CC6" w:rsidRDefault="00CE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FF0122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2026-06-02T17:12:00Z</dcterms:created>
  <dcterms:modified xsi:type="dcterms:W3CDTF">2026-06-02T17:12:00Z</dcterms:modified>
</cp:coreProperties>
</file>