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60374" w:rsidRDefault="00BC7EC6" w:rsidP="00D6037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PRINT RITE DE MEXICO, S.A. DE C.V.</w:t>
      </w:r>
    </w:p>
    <w:p w:rsidR="00D60374" w:rsidRDefault="00D60374" w:rsidP="00D6037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60374" w:rsidRDefault="00D60374" w:rsidP="00D6037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60374" w:rsidRDefault="00D60374" w:rsidP="00D6037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60374" w:rsidP="00D6037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BC7EC6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BC7EC6">
        <w:rPr>
          <w:rFonts w:ascii="Times New Roman" w:hAnsi="Times New Roman"/>
          <w:b/>
          <w:sz w:val="32"/>
          <w:szCs w:val="32"/>
        </w:rPr>
        <w:t>12441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BC7EC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BC7EC6" w:rsidRPr="00BC7EC6">
        <w:rPr>
          <w:rFonts w:ascii="Times New Roman" w:hAnsi="Times New Roman"/>
          <w:b/>
          <w:sz w:val="28"/>
          <w:szCs w:val="24"/>
        </w:rPr>
        <w:t xml:space="preserve">Servicios de Limpieza, Descontaminación y Tratamiento de Residuos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C7EC6">
        <w:rPr>
          <w:rFonts w:ascii="Times New Roman" w:hAnsi="Times New Roman"/>
          <w:b/>
          <w:szCs w:val="24"/>
        </w:rPr>
        <w:t>moral</w:t>
      </w:r>
      <w:r w:rsidR="00BC7EC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C7EC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C7EC6">
        <w:rPr>
          <w:rFonts w:ascii="Times New Roman" w:hAnsi="Times New Roman"/>
          <w:b/>
          <w:szCs w:val="24"/>
        </w:rPr>
        <w:t>moral</w:t>
      </w:r>
      <w:r w:rsidR="00BC7EC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16E" w:rsidRDefault="002E116E">
      <w:r>
        <w:separator/>
      </w:r>
    </w:p>
  </w:endnote>
  <w:endnote w:type="continuationSeparator" w:id="0">
    <w:p w:rsidR="002E116E" w:rsidRDefault="002E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16E" w:rsidRDefault="002E116E">
      <w:r>
        <w:separator/>
      </w:r>
    </w:p>
  </w:footnote>
  <w:footnote w:type="continuationSeparator" w:id="0">
    <w:p w:rsidR="002E116E" w:rsidRDefault="002E1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16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C7EC6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4FFE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374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796A8D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2026-05-19T21:52:00Z</cp:lastPrinted>
  <dcterms:created xsi:type="dcterms:W3CDTF">2026-05-19T22:11:00Z</dcterms:created>
  <dcterms:modified xsi:type="dcterms:W3CDTF">2026-05-19T22:11:00Z</dcterms:modified>
</cp:coreProperties>
</file>